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75" w:type="dxa"/>
        <w:tblLook w:val="04A0" w:firstRow="1" w:lastRow="0" w:firstColumn="1" w:lastColumn="0" w:noHBand="0" w:noVBand="1"/>
      </w:tblPr>
      <w:tblGrid>
        <w:gridCol w:w="2808"/>
        <w:gridCol w:w="450"/>
        <w:gridCol w:w="2790"/>
        <w:gridCol w:w="990"/>
        <w:gridCol w:w="3137"/>
      </w:tblGrid>
      <w:tr w:rsidR="00DB6CCA" w:rsidRPr="00DB6CCA" w:rsidTr="00DB6CCA">
        <w:trPr>
          <w:trHeight w:val="1350"/>
        </w:trPr>
        <w:tc>
          <w:tcPr>
            <w:tcW w:w="2808" w:type="dxa"/>
            <w:vMerge w:val="restart"/>
            <w:tcBorders>
              <w:right w:val="single" w:sz="36" w:space="0" w:color="auto"/>
            </w:tcBorders>
            <w:shd w:val="clear" w:color="auto" w:fill="95B3D7" w:themeFill="accent1" w:themeFillTint="99"/>
          </w:tcPr>
          <w:p w:rsidR="00907F05" w:rsidRPr="00DB6CCA" w:rsidRDefault="00250D08" w:rsidP="00286272">
            <w:pPr>
              <w:pStyle w:val="Name"/>
              <w:rPr>
                <w:color w:val="17365D" w:themeColor="text2" w:themeShade="BF"/>
                <w:sz w:val="28"/>
                <w:szCs w:val="28"/>
              </w:rPr>
            </w:pPr>
            <w:r w:rsidRPr="00DB6CCA">
              <w:rPr>
                <w:color w:val="17365D" w:themeColor="text2" w:themeShade="BF"/>
                <w:sz w:val="28"/>
                <w:szCs w:val="28"/>
              </w:rPr>
              <w:t xml:space="preserve">Barbara </w:t>
            </w:r>
            <w:r w:rsidR="00643547" w:rsidRPr="00DB6CCA">
              <w:rPr>
                <w:color w:val="17365D" w:themeColor="text2" w:themeShade="BF"/>
                <w:sz w:val="28"/>
                <w:szCs w:val="28"/>
              </w:rPr>
              <w:t>Judkins-</w:t>
            </w:r>
            <w:r w:rsidRPr="00DB6CCA">
              <w:rPr>
                <w:color w:val="17365D" w:themeColor="text2" w:themeShade="BF"/>
                <w:sz w:val="28"/>
                <w:szCs w:val="28"/>
              </w:rPr>
              <w:t>Stevens</w:t>
            </w:r>
          </w:p>
          <w:p w:rsidR="00907F05" w:rsidRPr="00DB6CCA" w:rsidRDefault="00250D08" w:rsidP="00286272">
            <w:pPr>
              <w:pStyle w:val="Addres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1113 2</w:t>
            </w:r>
            <w:r w:rsidRPr="00DB6CCA">
              <w:rPr>
                <w:color w:val="17365D" w:themeColor="text2" w:themeShade="BF"/>
                <w:vertAlign w:val="superscript"/>
              </w:rPr>
              <w:t>nd</w:t>
            </w:r>
            <w:r w:rsidRPr="00DB6CCA">
              <w:rPr>
                <w:color w:val="17365D" w:themeColor="text2" w:themeShade="BF"/>
              </w:rPr>
              <w:t xml:space="preserve"> Street</w:t>
            </w:r>
          </w:p>
          <w:p w:rsidR="00250D08" w:rsidRPr="00DB6CCA" w:rsidRDefault="00250D08" w:rsidP="00286272">
            <w:pPr>
              <w:pStyle w:val="Addres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Rensselaer, NY 12144</w:t>
            </w:r>
          </w:p>
          <w:p w:rsidR="00907F05" w:rsidRPr="00DB6CCA" w:rsidRDefault="00907F05" w:rsidP="00286272">
            <w:pPr>
              <w:pStyle w:val="PhoneNumber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 xml:space="preserve">Home: </w:t>
            </w:r>
            <w:r w:rsidR="00250D08" w:rsidRPr="00DB6CCA">
              <w:rPr>
                <w:color w:val="17365D" w:themeColor="text2" w:themeShade="BF"/>
              </w:rPr>
              <w:t>518-</w:t>
            </w:r>
            <w:r w:rsidR="003E4CDF">
              <w:rPr>
                <w:color w:val="17365D" w:themeColor="text2" w:themeShade="BF"/>
              </w:rPr>
              <w:t>599-5421</w:t>
            </w:r>
          </w:p>
          <w:p w:rsidR="00907F05" w:rsidRPr="00DB6CCA" w:rsidRDefault="00907F05" w:rsidP="00286272">
            <w:pPr>
              <w:pStyle w:val="PhoneNumber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 xml:space="preserve">Cell: </w:t>
            </w:r>
            <w:r w:rsidR="00250D08" w:rsidRPr="00DB6CCA">
              <w:rPr>
                <w:color w:val="17365D" w:themeColor="text2" w:themeShade="BF"/>
              </w:rPr>
              <w:t>518-</w:t>
            </w:r>
            <w:r w:rsidR="003E4CDF">
              <w:rPr>
                <w:color w:val="17365D" w:themeColor="text2" w:themeShade="BF"/>
              </w:rPr>
              <w:t>364-7603</w:t>
            </w:r>
          </w:p>
          <w:p w:rsidR="00907F05" w:rsidRPr="00DB6CCA" w:rsidRDefault="003E4CDF" w:rsidP="00286272">
            <w:pPr>
              <w:pStyle w:val="PhoneNumber"/>
              <w:rPr>
                <w:color w:val="17365D" w:themeColor="text2" w:themeShade="BF"/>
              </w:rPr>
            </w:pPr>
            <w:r>
              <w:rPr>
                <w:color w:val="17365D" w:themeColor="text2" w:themeShade="BF"/>
              </w:rPr>
              <w:t>bajstevens</w:t>
            </w:r>
            <w:r w:rsidR="00250D08" w:rsidRPr="00DB6CCA">
              <w:rPr>
                <w:color w:val="17365D" w:themeColor="text2" w:themeShade="BF"/>
              </w:rPr>
              <w:t>@gmail.com</w:t>
            </w:r>
          </w:p>
          <w:p w:rsidR="00907F05" w:rsidRPr="00DB6CCA" w:rsidRDefault="00907F05" w:rsidP="00286272">
            <w:pPr>
              <w:pStyle w:val="SectionHeader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Career Snapshot</w:t>
            </w:r>
          </w:p>
          <w:p w:rsidR="0030369E" w:rsidRDefault="00285318" w:rsidP="0030369E">
            <w:pPr>
              <w:pStyle w:val="BulletPoints"/>
              <w:numPr>
                <w:ilvl w:val="0"/>
                <w:numId w:val="0"/>
              </w:numPr>
              <w:ind w:left="360" w:hanging="360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 xml:space="preserve">19 years of musical </w:t>
            </w:r>
          </w:p>
          <w:p w:rsidR="0030369E" w:rsidRDefault="00285318" w:rsidP="0030369E">
            <w:pPr>
              <w:pStyle w:val="BulletPoints"/>
              <w:numPr>
                <w:ilvl w:val="0"/>
                <w:numId w:val="0"/>
              </w:numPr>
              <w:ind w:left="360" w:hanging="360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 xml:space="preserve">experience via singing or </w:t>
            </w:r>
          </w:p>
          <w:p w:rsidR="00907F05" w:rsidRPr="00DB6CCA" w:rsidRDefault="00285318" w:rsidP="0030369E">
            <w:pPr>
              <w:pStyle w:val="BulletPoints"/>
              <w:numPr>
                <w:ilvl w:val="0"/>
                <w:numId w:val="0"/>
              </w:numPr>
              <w:ind w:left="360" w:hanging="360"/>
              <w:rPr>
                <w:color w:val="17365D" w:themeColor="text2" w:themeShade="BF"/>
              </w:rPr>
            </w:pPr>
            <w:bookmarkStart w:id="0" w:name="_GoBack"/>
            <w:bookmarkEnd w:id="0"/>
            <w:r w:rsidRPr="00DB6CCA">
              <w:rPr>
                <w:color w:val="17365D" w:themeColor="text2" w:themeShade="BF"/>
              </w:rPr>
              <w:t>playing instrument</w:t>
            </w:r>
          </w:p>
          <w:p w:rsidR="00907F05" w:rsidRPr="00DB6CCA" w:rsidRDefault="00B85F3D" w:rsidP="00286272">
            <w:pPr>
              <w:pStyle w:val="SectionHeader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Music Skills</w:t>
            </w:r>
          </w:p>
          <w:p w:rsidR="00907F05" w:rsidRPr="00DB6CCA" w:rsidRDefault="00B85F3D" w:rsidP="00286272">
            <w:pPr>
              <w:pStyle w:val="Skill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Conga, Bongo Player</w:t>
            </w:r>
          </w:p>
          <w:p w:rsidR="00B85F3D" w:rsidRPr="00DB6CCA" w:rsidRDefault="00B85F3D" w:rsidP="00286272">
            <w:pPr>
              <w:pStyle w:val="Skill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Singing as Alto, Tenor</w:t>
            </w:r>
          </w:p>
          <w:p w:rsidR="00907F05" w:rsidRPr="00DB6CCA" w:rsidRDefault="00907F05" w:rsidP="00286272">
            <w:pPr>
              <w:pStyle w:val="SectionHeader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Mission Statement</w:t>
            </w:r>
          </w:p>
          <w:p w:rsidR="00907F05" w:rsidRPr="00DB6CCA" w:rsidRDefault="00B85F3D" w:rsidP="00286272">
            <w:pPr>
              <w:pStyle w:val="Missionstatement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Rehearsing allows us to prepare ourselves first before we go out into different church functions to minister through song.</w:t>
            </w:r>
          </w:p>
          <w:p w:rsidR="00B85F3D" w:rsidRPr="00DB6CCA" w:rsidRDefault="00B85F3D" w:rsidP="00286272">
            <w:pPr>
              <w:pStyle w:val="Missionstatement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 xml:space="preserve">While we are singing at different ministries our voices and songs are to minister onto the people that listen; prayerfully to </w:t>
            </w:r>
            <w:r w:rsidR="003E4CDF" w:rsidRPr="00DB6CCA">
              <w:rPr>
                <w:color w:val="17365D" w:themeColor="text2" w:themeShade="BF"/>
              </w:rPr>
              <w:t>lift up</w:t>
            </w:r>
            <w:r w:rsidRPr="00DB6CCA">
              <w:rPr>
                <w:color w:val="17365D" w:themeColor="text2" w:themeShade="BF"/>
              </w:rPr>
              <w:t xml:space="preserve"> and offer change from those that listen.</w:t>
            </w:r>
          </w:p>
        </w:tc>
        <w:tc>
          <w:tcPr>
            <w:tcW w:w="450" w:type="dxa"/>
            <w:vMerge w:val="restart"/>
            <w:tcBorders>
              <w:left w:val="single" w:sz="36" w:space="0" w:color="auto"/>
            </w:tcBorders>
          </w:tcPr>
          <w:p w:rsidR="00907F05" w:rsidRPr="00DB6CCA" w:rsidRDefault="00907F05" w:rsidP="00286272">
            <w:pPr>
              <w:rPr>
                <w:color w:val="17365D" w:themeColor="text2" w:themeShade="BF"/>
              </w:rPr>
            </w:pPr>
          </w:p>
        </w:tc>
        <w:tc>
          <w:tcPr>
            <w:tcW w:w="6917" w:type="dxa"/>
            <w:gridSpan w:val="3"/>
          </w:tcPr>
          <w:p w:rsidR="00907F05" w:rsidRPr="00DB6CCA" w:rsidRDefault="00126349" w:rsidP="00286272">
            <w:pPr>
              <w:pStyle w:val="JobTargetHeader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Musician &amp; Singer</w:t>
            </w:r>
          </w:p>
          <w:p w:rsidR="00907F05" w:rsidRPr="00DB6CCA" w:rsidRDefault="00126349" w:rsidP="00286272">
            <w:pPr>
              <w:pStyle w:val="Objectiv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Offering my skills to uplift the song through my voice and my Conga’s</w:t>
            </w:r>
            <w:r w:rsidR="007F1192" w:rsidRPr="00DB6CCA">
              <w:rPr>
                <w:color w:val="17365D" w:themeColor="text2" w:themeShade="BF"/>
              </w:rPr>
              <w:t>, in the Music Ministry of Choir or Church</w:t>
            </w:r>
            <w:r w:rsidRPr="00DB6CCA">
              <w:rPr>
                <w:color w:val="17365D" w:themeColor="text2" w:themeShade="BF"/>
              </w:rPr>
              <w:t>.</w:t>
            </w:r>
          </w:p>
          <w:p w:rsidR="00907F05" w:rsidRPr="00DB6CCA" w:rsidRDefault="00126349" w:rsidP="00286272">
            <w:pPr>
              <w:pStyle w:val="Experienc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Conga Player * Singer [Tenor Section] * Lead Vocalist</w:t>
            </w:r>
          </w:p>
          <w:p w:rsidR="00907F05" w:rsidRPr="00DB6CCA" w:rsidRDefault="00907F05" w:rsidP="00286272">
            <w:pPr>
              <w:pStyle w:val="SectionHeader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Key Skills</w:t>
            </w:r>
          </w:p>
        </w:tc>
      </w:tr>
      <w:tr w:rsidR="00DB6CCA" w:rsidRPr="00DB6CCA" w:rsidTr="00DB6CCA">
        <w:trPr>
          <w:trHeight w:val="257"/>
        </w:trPr>
        <w:tc>
          <w:tcPr>
            <w:tcW w:w="2808" w:type="dxa"/>
            <w:vMerge/>
            <w:tcBorders>
              <w:right w:val="single" w:sz="36" w:space="0" w:color="auto"/>
            </w:tcBorders>
            <w:shd w:val="clear" w:color="auto" w:fill="95B3D7" w:themeFill="accent1" w:themeFillTint="99"/>
          </w:tcPr>
          <w:p w:rsidR="00907F05" w:rsidRPr="00DB6CCA" w:rsidRDefault="00907F05" w:rsidP="00286272">
            <w:pPr>
              <w:spacing w:after="0" w:line="240" w:lineRule="auto"/>
              <w:rPr>
                <w:b/>
                <w:color w:val="17365D" w:themeColor="text2" w:themeShade="BF"/>
                <w:sz w:val="40"/>
                <w:szCs w:val="40"/>
              </w:rPr>
            </w:pPr>
          </w:p>
        </w:tc>
        <w:tc>
          <w:tcPr>
            <w:tcW w:w="450" w:type="dxa"/>
            <w:vMerge/>
            <w:tcBorders>
              <w:left w:val="single" w:sz="36" w:space="0" w:color="auto"/>
            </w:tcBorders>
          </w:tcPr>
          <w:p w:rsidR="00907F05" w:rsidRPr="00DB6CCA" w:rsidRDefault="00907F05" w:rsidP="00286272">
            <w:pPr>
              <w:rPr>
                <w:color w:val="17365D" w:themeColor="text2" w:themeShade="BF"/>
              </w:rPr>
            </w:pPr>
          </w:p>
        </w:tc>
        <w:tc>
          <w:tcPr>
            <w:tcW w:w="3780" w:type="dxa"/>
            <w:gridSpan w:val="2"/>
          </w:tcPr>
          <w:p w:rsidR="00907F05" w:rsidRPr="00DB6CCA" w:rsidRDefault="00126349" w:rsidP="00286272">
            <w:pPr>
              <w:pStyle w:val="KeySkillsBullet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Ministering through Song</w:t>
            </w:r>
          </w:p>
          <w:p w:rsidR="00126349" w:rsidRPr="00DB6CCA" w:rsidRDefault="00126349" w:rsidP="00286272">
            <w:pPr>
              <w:pStyle w:val="KeySkillsBullet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Playing my conga’s</w:t>
            </w:r>
          </w:p>
        </w:tc>
        <w:tc>
          <w:tcPr>
            <w:tcW w:w="3137" w:type="dxa"/>
          </w:tcPr>
          <w:p w:rsidR="00907F05" w:rsidRPr="00DB6CCA" w:rsidRDefault="00126349" w:rsidP="00286272">
            <w:pPr>
              <w:pStyle w:val="KeySkillsBullet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Bible Study</w:t>
            </w:r>
          </w:p>
          <w:p w:rsidR="00126349" w:rsidRPr="00DB6CCA" w:rsidRDefault="00126349" w:rsidP="00286272">
            <w:pPr>
              <w:pStyle w:val="KeySkillsBullets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Some Administrative Skills</w:t>
            </w:r>
          </w:p>
        </w:tc>
      </w:tr>
      <w:tr w:rsidR="00DB6CCA" w:rsidRPr="00DB6CCA" w:rsidTr="00DB6CCA">
        <w:trPr>
          <w:trHeight w:val="684"/>
        </w:trPr>
        <w:tc>
          <w:tcPr>
            <w:tcW w:w="2808" w:type="dxa"/>
            <w:vMerge/>
            <w:tcBorders>
              <w:right w:val="single" w:sz="36" w:space="0" w:color="auto"/>
            </w:tcBorders>
            <w:shd w:val="clear" w:color="auto" w:fill="95B3D7" w:themeFill="accent1" w:themeFillTint="99"/>
          </w:tcPr>
          <w:p w:rsidR="00907F05" w:rsidRPr="00DB6CCA" w:rsidRDefault="00907F05" w:rsidP="00286272">
            <w:pPr>
              <w:spacing w:after="0" w:line="240" w:lineRule="auto"/>
              <w:rPr>
                <w:b/>
                <w:color w:val="17365D" w:themeColor="text2" w:themeShade="BF"/>
                <w:sz w:val="40"/>
                <w:szCs w:val="40"/>
              </w:rPr>
            </w:pPr>
          </w:p>
        </w:tc>
        <w:tc>
          <w:tcPr>
            <w:tcW w:w="450" w:type="dxa"/>
            <w:vMerge/>
            <w:tcBorders>
              <w:left w:val="single" w:sz="36" w:space="0" w:color="auto"/>
            </w:tcBorders>
          </w:tcPr>
          <w:p w:rsidR="00907F05" w:rsidRPr="00DB6CCA" w:rsidRDefault="00907F05" w:rsidP="00286272">
            <w:pPr>
              <w:rPr>
                <w:color w:val="17365D" w:themeColor="text2" w:themeShade="BF"/>
              </w:rPr>
            </w:pPr>
          </w:p>
        </w:tc>
        <w:tc>
          <w:tcPr>
            <w:tcW w:w="6917" w:type="dxa"/>
            <w:gridSpan w:val="3"/>
          </w:tcPr>
          <w:p w:rsidR="00907F05" w:rsidRPr="00DB6CCA" w:rsidRDefault="00907F05" w:rsidP="00286272">
            <w:pPr>
              <w:pStyle w:val="SectionHeaders"/>
              <w:rPr>
                <w:color w:val="17365D" w:themeColor="text2" w:themeShade="BF"/>
                <w:u w:val="single"/>
              </w:rPr>
            </w:pPr>
            <w:r w:rsidRPr="00DB6CCA">
              <w:rPr>
                <w:color w:val="17365D" w:themeColor="text2" w:themeShade="BF"/>
                <w:u w:val="single"/>
              </w:rPr>
              <w:t>Professional Experience</w:t>
            </w:r>
          </w:p>
        </w:tc>
      </w:tr>
      <w:tr w:rsidR="00DB6CCA" w:rsidRPr="00DB6CCA" w:rsidTr="00DB6CCA">
        <w:trPr>
          <w:trHeight w:val="157"/>
        </w:trPr>
        <w:tc>
          <w:tcPr>
            <w:tcW w:w="2808" w:type="dxa"/>
            <w:vMerge/>
            <w:tcBorders>
              <w:right w:val="single" w:sz="36" w:space="0" w:color="auto"/>
            </w:tcBorders>
            <w:shd w:val="clear" w:color="auto" w:fill="95B3D7" w:themeFill="accent1" w:themeFillTint="99"/>
          </w:tcPr>
          <w:p w:rsidR="00907F05" w:rsidRPr="00DB6CCA" w:rsidRDefault="00907F05" w:rsidP="00286272">
            <w:pPr>
              <w:spacing w:after="0" w:line="240" w:lineRule="auto"/>
              <w:rPr>
                <w:b/>
                <w:color w:val="17365D" w:themeColor="text2" w:themeShade="BF"/>
                <w:sz w:val="40"/>
                <w:szCs w:val="40"/>
              </w:rPr>
            </w:pPr>
          </w:p>
        </w:tc>
        <w:tc>
          <w:tcPr>
            <w:tcW w:w="450" w:type="dxa"/>
            <w:vMerge/>
            <w:tcBorders>
              <w:left w:val="single" w:sz="36" w:space="0" w:color="auto"/>
            </w:tcBorders>
          </w:tcPr>
          <w:p w:rsidR="00907F05" w:rsidRPr="00DB6CCA" w:rsidRDefault="00907F05" w:rsidP="00286272">
            <w:pPr>
              <w:rPr>
                <w:color w:val="17365D" w:themeColor="text2" w:themeShade="BF"/>
              </w:rPr>
            </w:pPr>
          </w:p>
        </w:tc>
        <w:tc>
          <w:tcPr>
            <w:tcW w:w="2790" w:type="dxa"/>
          </w:tcPr>
          <w:p w:rsidR="00126349" w:rsidRPr="00DB6CCA" w:rsidRDefault="00126349" w:rsidP="00A6041E">
            <w:pPr>
              <w:pStyle w:val="Company"/>
              <w:rPr>
                <w:b/>
                <w:caps/>
                <w:color w:val="17365D" w:themeColor="text2" w:themeShade="BF"/>
              </w:rPr>
            </w:pPr>
            <w:r w:rsidRPr="00DB6CCA">
              <w:rPr>
                <w:b/>
                <w:caps/>
                <w:color w:val="17365D" w:themeColor="text2" w:themeShade="BF"/>
              </w:rPr>
              <w:t>Welcome Chapel Missionary Baptist church</w:t>
            </w:r>
          </w:p>
          <w:p w:rsidR="00907F05" w:rsidRPr="00DB6CCA" w:rsidRDefault="00907F05" w:rsidP="00A6041E">
            <w:pPr>
              <w:pStyle w:val="Company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 xml:space="preserve"> </w:t>
            </w:r>
          </w:p>
        </w:tc>
        <w:tc>
          <w:tcPr>
            <w:tcW w:w="4127" w:type="dxa"/>
            <w:gridSpan w:val="2"/>
          </w:tcPr>
          <w:p w:rsidR="00250D08" w:rsidRPr="00DB6CCA" w:rsidRDefault="00126349" w:rsidP="00250D08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Ministry through Song, Musician</w:t>
            </w:r>
          </w:p>
          <w:p w:rsidR="00126349" w:rsidRPr="00DB6CCA" w:rsidRDefault="00126349" w:rsidP="00250D08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Albany, NY</w:t>
            </w:r>
            <w:r w:rsidR="00285318" w:rsidRPr="00DB6CCA">
              <w:rPr>
                <w:color w:val="17365D" w:themeColor="text2" w:themeShade="BF"/>
              </w:rPr>
              <w:t xml:space="preserve"> [1 year]</w:t>
            </w:r>
          </w:p>
        </w:tc>
      </w:tr>
      <w:tr w:rsidR="00DB6CCA" w:rsidRPr="00DB6CCA" w:rsidTr="00DB6CCA">
        <w:trPr>
          <w:trHeight w:val="224"/>
        </w:trPr>
        <w:tc>
          <w:tcPr>
            <w:tcW w:w="2808" w:type="dxa"/>
            <w:vMerge/>
            <w:tcBorders>
              <w:right w:val="single" w:sz="36" w:space="0" w:color="auto"/>
            </w:tcBorders>
            <w:shd w:val="clear" w:color="auto" w:fill="95B3D7" w:themeFill="accent1" w:themeFillTint="99"/>
          </w:tcPr>
          <w:p w:rsidR="00907F05" w:rsidRPr="00DB6CCA" w:rsidRDefault="00907F05" w:rsidP="00286272">
            <w:pPr>
              <w:spacing w:after="0" w:line="240" w:lineRule="auto"/>
              <w:rPr>
                <w:b/>
                <w:color w:val="17365D" w:themeColor="text2" w:themeShade="BF"/>
                <w:sz w:val="40"/>
                <w:szCs w:val="40"/>
              </w:rPr>
            </w:pPr>
          </w:p>
        </w:tc>
        <w:tc>
          <w:tcPr>
            <w:tcW w:w="450" w:type="dxa"/>
            <w:vMerge/>
            <w:tcBorders>
              <w:left w:val="single" w:sz="36" w:space="0" w:color="auto"/>
            </w:tcBorders>
          </w:tcPr>
          <w:p w:rsidR="00907F05" w:rsidRPr="00DB6CCA" w:rsidRDefault="00907F05" w:rsidP="00286272">
            <w:pPr>
              <w:rPr>
                <w:color w:val="17365D" w:themeColor="text2" w:themeShade="BF"/>
              </w:rPr>
            </w:pPr>
          </w:p>
        </w:tc>
        <w:tc>
          <w:tcPr>
            <w:tcW w:w="2790" w:type="dxa"/>
          </w:tcPr>
          <w:p w:rsidR="00B85F3D" w:rsidRPr="00DB6CCA" w:rsidRDefault="00CB0347" w:rsidP="00A6041E">
            <w:pPr>
              <w:pStyle w:val="Company"/>
              <w:rPr>
                <w:b/>
                <w:caps/>
                <w:color w:val="17365D" w:themeColor="text2" w:themeShade="BF"/>
              </w:rPr>
            </w:pPr>
            <w:r>
              <w:rPr>
                <w:b/>
                <w:caps/>
                <w:color w:val="17365D" w:themeColor="text2" w:themeShade="BF"/>
              </w:rPr>
              <w:t>ANT</w:t>
            </w:r>
            <w:r w:rsidR="00B85F3D" w:rsidRPr="00DB6CCA">
              <w:rPr>
                <w:b/>
                <w:caps/>
                <w:color w:val="17365D" w:themeColor="text2" w:themeShade="BF"/>
              </w:rPr>
              <w:t>I</w:t>
            </w:r>
            <w:r>
              <w:rPr>
                <w:b/>
                <w:caps/>
                <w:color w:val="17365D" w:themeColor="text2" w:themeShade="BF"/>
              </w:rPr>
              <w:t>o</w:t>
            </w:r>
            <w:r w:rsidR="00B85F3D" w:rsidRPr="00DB6CCA">
              <w:rPr>
                <w:b/>
                <w:caps/>
                <w:color w:val="17365D" w:themeColor="text2" w:themeShade="BF"/>
              </w:rPr>
              <w:t>CH FELLOWSHIP CHRISTIAN CENTER</w:t>
            </w:r>
          </w:p>
          <w:p w:rsidR="00B85F3D" w:rsidRPr="00DB6CCA" w:rsidRDefault="00B85F3D" w:rsidP="00A6041E">
            <w:pPr>
              <w:pStyle w:val="Company"/>
              <w:rPr>
                <w:b/>
                <w:caps/>
                <w:color w:val="17365D" w:themeColor="text2" w:themeShade="BF"/>
              </w:rPr>
            </w:pPr>
          </w:p>
          <w:p w:rsidR="00907F05" w:rsidRPr="00DB6CCA" w:rsidRDefault="00126349" w:rsidP="00A6041E">
            <w:pPr>
              <w:pStyle w:val="Company"/>
              <w:rPr>
                <w:color w:val="17365D" w:themeColor="text2" w:themeShade="BF"/>
              </w:rPr>
            </w:pPr>
            <w:r w:rsidRPr="00DB6CCA">
              <w:rPr>
                <w:b/>
                <w:caps/>
                <w:color w:val="17365D" w:themeColor="text2" w:themeShade="BF"/>
              </w:rPr>
              <w:t>Retreat choir</w:t>
            </w:r>
            <w:r w:rsidR="00907F05" w:rsidRPr="00DB6CCA">
              <w:rPr>
                <w:color w:val="17365D" w:themeColor="text2" w:themeShade="BF"/>
              </w:rPr>
              <w:t xml:space="preserve"> </w:t>
            </w:r>
          </w:p>
        </w:tc>
        <w:tc>
          <w:tcPr>
            <w:tcW w:w="4127" w:type="dxa"/>
            <w:gridSpan w:val="2"/>
          </w:tcPr>
          <w:p w:rsidR="00B85F3D" w:rsidRPr="00DB6CCA" w:rsidRDefault="00B85F3D" w:rsidP="00250D08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 xml:space="preserve">Ministering through Song [Tenor Section] </w:t>
            </w:r>
            <w:r w:rsidR="00285318" w:rsidRPr="00DB6CCA">
              <w:rPr>
                <w:color w:val="17365D" w:themeColor="text2" w:themeShade="BF"/>
              </w:rPr>
              <w:t>[2 years]</w:t>
            </w:r>
          </w:p>
          <w:p w:rsidR="00B85F3D" w:rsidRPr="00DB6CCA" w:rsidRDefault="00B85F3D" w:rsidP="00250D08">
            <w:pPr>
              <w:pStyle w:val="JobTitle"/>
              <w:rPr>
                <w:color w:val="17365D" w:themeColor="text2" w:themeShade="BF"/>
              </w:rPr>
            </w:pPr>
          </w:p>
          <w:p w:rsidR="00B85F3D" w:rsidRPr="00DB6CCA" w:rsidRDefault="00B85F3D" w:rsidP="00250D08">
            <w:pPr>
              <w:pStyle w:val="JobTitle"/>
              <w:rPr>
                <w:color w:val="17365D" w:themeColor="text2" w:themeShade="BF"/>
              </w:rPr>
            </w:pPr>
          </w:p>
          <w:p w:rsidR="00250D08" w:rsidRPr="00DB6CCA" w:rsidRDefault="00126349" w:rsidP="00250D08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Musician [4 years]</w:t>
            </w:r>
          </w:p>
          <w:p w:rsidR="00126349" w:rsidRPr="00DB6CCA" w:rsidRDefault="00126349" w:rsidP="00250D08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Choir Member over 13 years</w:t>
            </w:r>
          </w:p>
          <w:p w:rsidR="00126349" w:rsidRPr="00DB6CCA" w:rsidRDefault="00126349" w:rsidP="00250D08">
            <w:pPr>
              <w:pStyle w:val="JobTitle"/>
              <w:rPr>
                <w:color w:val="17365D" w:themeColor="text2" w:themeShade="BF"/>
              </w:rPr>
            </w:pPr>
          </w:p>
        </w:tc>
      </w:tr>
      <w:tr w:rsidR="00DB6CCA" w:rsidRPr="00DB6CCA" w:rsidTr="00DB6CCA">
        <w:trPr>
          <w:trHeight w:val="153"/>
        </w:trPr>
        <w:tc>
          <w:tcPr>
            <w:tcW w:w="2808" w:type="dxa"/>
            <w:vMerge/>
            <w:tcBorders>
              <w:right w:val="single" w:sz="36" w:space="0" w:color="auto"/>
            </w:tcBorders>
            <w:shd w:val="clear" w:color="auto" w:fill="95B3D7" w:themeFill="accent1" w:themeFillTint="99"/>
          </w:tcPr>
          <w:p w:rsidR="00907F05" w:rsidRPr="00DB6CCA" w:rsidRDefault="00907F05" w:rsidP="00286272">
            <w:pPr>
              <w:spacing w:after="0" w:line="240" w:lineRule="auto"/>
              <w:rPr>
                <w:b/>
                <w:color w:val="17365D" w:themeColor="text2" w:themeShade="BF"/>
                <w:sz w:val="40"/>
                <w:szCs w:val="40"/>
              </w:rPr>
            </w:pPr>
          </w:p>
        </w:tc>
        <w:tc>
          <w:tcPr>
            <w:tcW w:w="450" w:type="dxa"/>
            <w:vMerge/>
            <w:tcBorders>
              <w:left w:val="single" w:sz="36" w:space="0" w:color="auto"/>
            </w:tcBorders>
          </w:tcPr>
          <w:p w:rsidR="00907F05" w:rsidRPr="00DB6CCA" w:rsidRDefault="00907F05" w:rsidP="00286272">
            <w:pPr>
              <w:rPr>
                <w:color w:val="17365D" w:themeColor="text2" w:themeShade="BF"/>
              </w:rPr>
            </w:pPr>
          </w:p>
        </w:tc>
        <w:tc>
          <w:tcPr>
            <w:tcW w:w="2790" w:type="dxa"/>
          </w:tcPr>
          <w:p w:rsidR="00907F05" w:rsidRPr="00DB6CCA" w:rsidRDefault="00126349" w:rsidP="00A6041E">
            <w:pPr>
              <w:pStyle w:val="Company"/>
              <w:rPr>
                <w:b/>
                <w:color w:val="17365D" w:themeColor="text2" w:themeShade="BF"/>
              </w:rPr>
            </w:pPr>
            <w:r w:rsidRPr="00DB6CCA">
              <w:rPr>
                <w:b/>
                <w:caps/>
                <w:color w:val="17365D" w:themeColor="text2" w:themeShade="BF"/>
              </w:rPr>
              <w:t>Mt. Pleasant  Missionary baptist Church</w:t>
            </w:r>
            <w:r w:rsidR="00907F05" w:rsidRPr="00DB6CCA">
              <w:rPr>
                <w:b/>
                <w:color w:val="17365D" w:themeColor="text2" w:themeShade="BF"/>
              </w:rPr>
              <w:t xml:space="preserve"> </w:t>
            </w:r>
            <w:r w:rsidRPr="00DB6CCA">
              <w:rPr>
                <w:b/>
                <w:color w:val="17365D" w:themeColor="text2" w:themeShade="BF"/>
              </w:rPr>
              <w:t>Albany, NY</w:t>
            </w:r>
          </w:p>
          <w:p w:rsidR="00126349" w:rsidRPr="00DB6CCA" w:rsidRDefault="00126349" w:rsidP="00A6041E">
            <w:pPr>
              <w:pStyle w:val="Company"/>
              <w:rPr>
                <w:b/>
                <w:color w:val="17365D" w:themeColor="text2" w:themeShade="BF"/>
              </w:rPr>
            </w:pPr>
          </w:p>
        </w:tc>
        <w:tc>
          <w:tcPr>
            <w:tcW w:w="4127" w:type="dxa"/>
            <w:gridSpan w:val="2"/>
          </w:tcPr>
          <w:p w:rsidR="00907F05" w:rsidRPr="00DB6CCA" w:rsidRDefault="00126349" w:rsidP="00286272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Ministering through song [Tenor Section]</w:t>
            </w:r>
          </w:p>
          <w:p w:rsidR="00126349" w:rsidRPr="00DB6CCA" w:rsidRDefault="00126349" w:rsidP="00FE109E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[</w:t>
            </w:r>
            <w:r w:rsidR="00FE109E">
              <w:rPr>
                <w:color w:val="17365D" w:themeColor="text2" w:themeShade="BF"/>
              </w:rPr>
              <w:t>8</w:t>
            </w:r>
            <w:r w:rsidRPr="00DB6CCA">
              <w:rPr>
                <w:color w:val="17365D" w:themeColor="text2" w:themeShade="BF"/>
              </w:rPr>
              <w:t xml:space="preserve"> years]</w:t>
            </w:r>
          </w:p>
        </w:tc>
      </w:tr>
      <w:tr w:rsidR="00DB6CCA" w:rsidRPr="00DB6CCA" w:rsidTr="00DB6CCA">
        <w:trPr>
          <w:trHeight w:val="77"/>
        </w:trPr>
        <w:tc>
          <w:tcPr>
            <w:tcW w:w="2808" w:type="dxa"/>
            <w:vMerge/>
            <w:tcBorders>
              <w:right w:val="single" w:sz="36" w:space="0" w:color="auto"/>
            </w:tcBorders>
            <w:shd w:val="clear" w:color="auto" w:fill="95B3D7" w:themeFill="accent1" w:themeFillTint="99"/>
          </w:tcPr>
          <w:p w:rsidR="00907F05" w:rsidRPr="00DB6CCA" w:rsidRDefault="00907F05" w:rsidP="00286272">
            <w:pPr>
              <w:spacing w:after="0" w:line="240" w:lineRule="auto"/>
              <w:rPr>
                <w:b/>
                <w:color w:val="17365D" w:themeColor="text2" w:themeShade="BF"/>
                <w:sz w:val="40"/>
                <w:szCs w:val="40"/>
              </w:rPr>
            </w:pPr>
          </w:p>
        </w:tc>
        <w:tc>
          <w:tcPr>
            <w:tcW w:w="450" w:type="dxa"/>
            <w:vMerge/>
            <w:tcBorders>
              <w:left w:val="single" w:sz="36" w:space="0" w:color="auto"/>
            </w:tcBorders>
          </w:tcPr>
          <w:p w:rsidR="00907F05" w:rsidRPr="00DB6CCA" w:rsidRDefault="00907F05" w:rsidP="00286272">
            <w:pPr>
              <w:rPr>
                <w:color w:val="17365D" w:themeColor="text2" w:themeShade="BF"/>
              </w:rPr>
            </w:pPr>
          </w:p>
        </w:tc>
        <w:tc>
          <w:tcPr>
            <w:tcW w:w="2790" w:type="dxa"/>
          </w:tcPr>
          <w:p w:rsidR="00907F05" w:rsidRPr="00DB6CCA" w:rsidRDefault="00126349" w:rsidP="00250D08">
            <w:pPr>
              <w:pStyle w:val="Company"/>
              <w:rPr>
                <w:b/>
                <w:color w:val="17365D" w:themeColor="text2" w:themeShade="BF"/>
              </w:rPr>
            </w:pPr>
            <w:r w:rsidRPr="00DB6CCA">
              <w:rPr>
                <w:b/>
                <w:caps/>
                <w:color w:val="17365D" w:themeColor="text2" w:themeShade="BF"/>
              </w:rPr>
              <w:t>Martin Luther King Interdonimination Choir</w:t>
            </w:r>
            <w:r w:rsidR="00907F05" w:rsidRPr="00DB6CCA">
              <w:rPr>
                <w:b/>
                <w:color w:val="17365D" w:themeColor="text2" w:themeShade="BF"/>
              </w:rPr>
              <w:t xml:space="preserve"> </w:t>
            </w:r>
            <w:r w:rsidRPr="00DB6CCA">
              <w:rPr>
                <w:b/>
                <w:color w:val="17365D" w:themeColor="text2" w:themeShade="BF"/>
              </w:rPr>
              <w:t>Albany, NY</w:t>
            </w: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  <w:r w:rsidRPr="00DB6CCA">
              <w:rPr>
                <w:b/>
                <w:color w:val="17365D" w:themeColor="text2" w:themeShade="BF"/>
              </w:rPr>
              <w:t>UNION MISSIONARY BAPTIST CHOIR</w:t>
            </w:r>
          </w:p>
          <w:p w:rsidR="00B85F3D" w:rsidRPr="00DB6CCA" w:rsidRDefault="00B85F3D" w:rsidP="00250D08">
            <w:pPr>
              <w:pStyle w:val="Company"/>
              <w:rPr>
                <w:b/>
                <w:color w:val="17365D" w:themeColor="text2" w:themeShade="BF"/>
              </w:rPr>
            </w:pPr>
            <w:r w:rsidRPr="00DB6CCA">
              <w:rPr>
                <w:b/>
                <w:color w:val="17365D" w:themeColor="text2" w:themeShade="BF"/>
              </w:rPr>
              <w:t>Albany, NY</w:t>
            </w: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  <w:r w:rsidRPr="00DB6CCA">
              <w:rPr>
                <w:b/>
                <w:color w:val="17365D" w:themeColor="text2" w:themeShade="BF"/>
              </w:rPr>
              <w:t>SALVATION ARMY NEW HOPE CHOIR Albany, NY</w:t>
            </w: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  <w:r w:rsidRPr="00DB6CCA">
              <w:rPr>
                <w:b/>
                <w:color w:val="17365D" w:themeColor="text2" w:themeShade="BF"/>
              </w:rPr>
              <w:t>CAPTIAL DISTRICT YOUTH MASS CHOIR</w:t>
            </w: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  <w:r w:rsidRPr="00DB6CCA">
              <w:rPr>
                <w:b/>
                <w:color w:val="17365D" w:themeColor="text2" w:themeShade="BF"/>
              </w:rPr>
              <w:t>Albany, NY</w:t>
            </w: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</w:p>
          <w:p w:rsidR="007F1192" w:rsidRPr="00DB6CCA" w:rsidRDefault="007F1192" w:rsidP="00250D08">
            <w:pPr>
              <w:pStyle w:val="Company"/>
              <w:rPr>
                <w:b/>
                <w:color w:val="17365D" w:themeColor="text2" w:themeShade="BF"/>
              </w:rPr>
            </w:pPr>
            <w:r w:rsidRPr="00DB6CCA">
              <w:rPr>
                <w:b/>
                <w:color w:val="17365D" w:themeColor="text2" w:themeShade="BF"/>
              </w:rPr>
              <w:t>PRODICAL SON PLAY</w:t>
            </w:r>
          </w:p>
          <w:p w:rsidR="00CB0347" w:rsidRPr="00DB6CCA" w:rsidRDefault="00B85F3D" w:rsidP="00CB0347">
            <w:pPr>
              <w:pStyle w:val="Company"/>
              <w:rPr>
                <w:b/>
                <w:color w:val="17365D" w:themeColor="text2" w:themeShade="BF"/>
              </w:rPr>
            </w:pPr>
            <w:r w:rsidRPr="00DB6CCA">
              <w:rPr>
                <w:b/>
                <w:color w:val="17365D" w:themeColor="text2" w:themeShade="BF"/>
              </w:rPr>
              <w:t>Albany, NY</w:t>
            </w:r>
            <w:r w:rsidR="00CB0347">
              <w:rPr>
                <w:b/>
                <w:color w:val="17365D" w:themeColor="text2" w:themeShade="BF"/>
              </w:rPr>
              <w:t xml:space="preserve"> </w:t>
            </w:r>
          </w:p>
        </w:tc>
        <w:tc>
          <w:tcPr>
            <w:tcW w:w="4127" w:type="dxa"/>
            <w:gridSpan w:val="2"/>
          </w:tcPr>
          <w:p w:rsidR="00907F05" w:rsidRPr="00DB6CCA" w:rsidRDefault="00126349" w:rsidP="00286272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Ministering through song [Tenor Section]</w:t>
            </w:r>
          </w:p>
          <w:p w:rsidR="00126349" w:rsidRPr="00DB6CCA" w:rsidRDefault="007F1192" w:rsidP="00286272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[</w:t>
            </w:r>
            <w:r w:rsidR="00FE109E">
              <w:rPr>
                <w:color w:val="17365D" w:themeColor="text2" w:themeShade="BF"/>
              </w:rPr>
              <w:t>8</w:t>
            </w:r>
            <w:r w:rsidRPr="00DB6CCA">
              <w:rPr>
                <w:color w:val="17365D" w:themeColor="text2" w:themeShade="BF"/>
              </w:rPr>
              <w:t xml:space="preserve"> plus years]</w:t>
            </w:r>
          </w:p>
          <w:p w:rsidR="007F1192" w:rsidRPr="00DB6CCA" w:rsidRDefault="007F1192" w:rsidP="00286272">
            <w:pPr>
              <w:pStyle w:val="JobTitle"/>
              <w:rPr>
                <w:color w:val="17365D" w:themeColor="text2" w:themeShade="BF"/>
              </w:rPr>
            </w:pPr>
          </w:p>
          <w:p w:rsidR="007F1192" w:rsidRPr="00DB6CCA" w:rsidRDefault="007F1192" w:rsidP="00286272">
            <w:pPr>
              <w:pStyle w:val="JobTitle"/>
              <w:rPr>
                <w:color w:val="17365D" w:themeColor="text2" w:themeShade="BF"/>
              </w:rPr>
            </w:pPr>
          </w:p>
          <w:p w:rsidR="00B85F3D" w:rsidRPr="00DB6CCA" w:rsidRDefault="00B85F3D" w:rsidP="00286272">
            <w:pPr>
              <w:pStyle w:val="JobTitle"/>
              <w:rPr>
                <w:color w:val="17365D" w:themeColor="text2" w:themeShade="BF"/>
              </w:rPr>
            </w:pPr>
          </w:p>
          <w:p w:rsidR="007F1192" w:rsidRPr="00DB6CCA" w:rsidRDefault="007F1192" w:rsidP="00286272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Ministering through song; Started a Praise Team called Anointed Voices of Praise for a 7:30 a.m. Service</w:t>
            </w:r>
            <w:r w:rsidR="00285318" w:rsidRPr="00DB6CCA">
              <w:rPr>
                <w:color w:val="17365D" w:themeColor="text2" w:themeShade="BF"/>
              </w:rPr>
              <w:t xml:space="preserve"> [5 years]</w:t>
            </w:r>
          </w:p>
          <w:p w:rsidR="007F1192" w:rsidRPr="00DB6CCA" w:rsidRDefault="007F1192" w:rsidP="00286272">
            <w:pPr>
              <w:pStyle w:val="JobTitle"/>
              <w:rPr>
                <w:color w:val="17365D" w:themeColor="text2" w:themeShade="BF"/>
              </w:rPr>
            </w:pPr>
          </w:p>
          <w:p w:rsidR="007F1192" w:rsidRPr="00DB6CCA" w:rsidRDefault="007F1192" w:rsidP="00286272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Ministering through song [Alto/Tenor Section]</w:t>
            </w:r>
          </w:p>
          <w:p w:rsidR="007F1192" w:rsidRPr="00DB6CCA" w:rsidRDefault="00B85F3D" w:rsidP="00286272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[</w:t>
            </w:r>
            <w:r w:rsidR="007F1192" w:rsidRPr="00DB6CCA">
              <w:rPr>
                <w:color w:val="17365D" w:themeColor="text2" w:themeShade="BF"/>
              </w:rPr>
              <w:t>2 years</w:t>
            </w:r>
            <w:r w:rsidRPr="00DB6CCA">
              <w:rPr>
                <w:color w:val="17365D" w:themeColor="text2" w:themeShade="BF"/>
              </w:rPr>
              <w:t>]</w:t>
            </w:r>
          </w:p>
          <w:p w:rsidR="007F1192" w:rsidRPr="00DB6CCA" w:rsidRDefault="007F1192" w:rsidP="00286272">
            <w:pPr>
              <w:pStyle w:val="JobTitle"/>
              <w:rPr>
                <w:color w:val="17365D" w:themeColor="text2" w:themeShade="BF"/>
              </w:rPr>
            </w:pPr>
          </w:p>
          <w:p w:rsidR="007F1192" w:rsidRPr="00DB6CCA" w:rsidRDefault="007F1192" w:rsidP="007F1192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Ministering through song [Tenor Section]; Video Shoot; I was trained to change from being a normal singer to Ministering through song with my voice; Also learning the Bible so that we would know what we are singing about.</w:t>
            </w:r>
            <w:r w:rsidR="00285318" w:rsidRPr="00DB6CCA">
              <w:rPr>
                <w:color w:val="17365D" w:themeColor="text2" w:themeShade="BF"/>
              </w:rPr>
              <w:t xml:space="preserve"> [over 10 years – present]</w:t>
            </w:r>
          </w:p>
          <w:p w:rsidR="007F1192" w:rsidRPr="00DB6CCA" w:rsidRDefault="007F1192" w:rsidP="007F1192">
            <w:pPr>
              <w:pStyle w:val="JobTitle"/>
              <w:rPr>
                <w:color w:val="17365D" w:themeColor="text2" w:themeShade="BF"/>
              </w:rPr>
            </w:pPr>
          </w:p>
          <w:p w:rsidR="007F1192" w:rsidRPr="00DB6CCA" w:rsidRDefault="007F1192" w:rsidP="00CB0347">
            <w:pPr>
              <w:pStyle w:val="JobTitle"/>
              <w:rPr>
                <w:color w:val="17365D" w:themeColor="text2" w:themeShade="BF"/>
              </w:rPr>
            </w:pPr>
            <w:r w:rsidRPr="00DB6CCA">
              <w:rPr>
                <w:color w:val="17365D" w:themeColor="text2" w:themeShade="BF"/>
              </w:rPr>
              <w:t>Singer for the play at Proctor’s Theatre</w:t>
            </w:r>
            <w:r w:rsidR="00B85F3D" w:rsidRPr="00DB6CCA">
              <w:rPr>
                <w:color w:val="17365D" w:themeColor="text2" w:themeShade="BF"/>
              </w:rPr>
              <w:t xml:space="preserve"> [1 year]</w:t>
            </w:r>
          </w:p>
        </w:tc>
      </w:tr>
      <w:tr w:rsidR="00DB6CCA" w:rsidRPr="00DB6CCA" w:rsidTr="00DB6CCA">
        <w:trPr>
          <w:trHeight w:val="77"/>
        </w:trPr>
        <w:tc>
          <w:tcPr>
            <w:tcW w:w="2808" w:type="dxa"/>
            <w:vMerge/>
            <w:tcBorders>
              <w:right w:val="single" w:sz="36" w:space="0" w:color="auto"/>
            </w:tcBorders>
            <w:shd w:val="clear" w:color="auto" w:fill="95B3D7" w:themeFill="accent1" w:themeFillTint="99"/>
          </w:tcPr>
          <w:p w:rsidR="00907F05" w:rsidRPr="00DB6CCA" w:rsidRDefault="00907F05" w:rsidP="00286272">
            <w:pPr>
              <w:spacing w:after="0" w:line="240" w:lineRule="auto"/>
              <w:rPr>
                <w:b/>
                <w:color w:val="17365D" w:themeColor="text2" w:themeShade="BF"/>
                <w:sz w:val="40"/>
                <w:szCs w:val="40"/>
              </w:rPr>
            </w:pPr>
          </w:p>
        </w:tc>
        <w:tc>
          <w:tcPr>
            <w:tcW w:w="450" w:type="dxa"/>
            <w:vMerge/>
            <w:tcBorders>
              <w:left w:val="single" w:sz="36" w:space="0" w:color="auto"/>
            </w:tcBorders>
          </w:tcPr>
          <w:p w:rsidR="00907F05" w:rsidRPr="00DB6CCA" w:rsidRDefault="00907F05" w:rsidP="00286272">
            <w:pPr>
              <w:rPr>
                <w:color w:val="17365D" w:themeColor="text2" w:themeShade="BF"/>
              </w:rPr>
            </w:pPr>
          </w:p>
        </w:tc>
        <w:tc>
          <w:tcPr>
            <w:tcW w:w="6917" w:type="dxa"/>
            <w:gridSpan w:val="3"/>
          </w:tcPr>
          <w:p w:rsidR="00907F05" w:rsidRPr="00DB6CCA" w:rsidRDefault="00907F05" w:rsidP="00CB0347">
            <w:pPr>
              <w:pStyle w:val="JobTitle"/>
              <w:rPr>
                <w:color w:val="17365D" w:themeColor="text2" w:themeShade="BF"/>
              </w:rPr>
            </w:pPr>
          </w:p>
        </w:tc>
      </w:tr>
    </w:tbl>
    <w:p w:rsidR="00907F05" w:rsidRPr="00DB6CCA" w:rsidRDefault="00907F05" w:rsidP="00CB0347">
      <w:pPr>
        <w:rPr>
          <w:color w:val="17365D" w:themeColor="text2" w:themeShade="BF"/>
        </w:rPr>
      </w:pPr>
    </w:p>
    <w:sectPr w:rsidR="00907F05" w:rsidRPr="00DB6CCA" w:rsidSect="00DF071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864" w:right="1152" w:bottom="864" w:left="1152" w:header="1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1984" w:rsidRDefault="003F1984" w:rsidP="00724D0F">
      <w:pPr>
        <w:spacing w:after="0" w:line="240" w:lineRule="auto"/>
      </w:pPr>
      <w:r>
        <w:separator/>
      </w:r>
    </w:p>
  </w:endnote>
  <w:endnote w:type="continuationSeparator" w:id="0">
    <w:p w:rsidR="003F1984" w:rsidRDefault="003F1984" w:rsidP="00724D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Shell Dlg">
    <w:panose1 w:val="020B0604020202020204"/>
    <w:charset w:val="00"/>
    <w:family w:val="swiss"/>
    <w:pitch w:val="variable"/>
    <w:sig w:usb0="61002BDF" w:usb1="80000000" w:usb2="00000008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041E" w:rsidRDefault="00A6041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041E" w:rsidRDefault="00A6041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041E" w:rsidRDefault="00A604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1984" w:rsidRDefault="003F1984" w:rsidP="00724D0F">
      <w:pPr>
        <w:spacing w:after="0" w:line="240" w:lineRule="auto"/>
      </w:pPr>
      <w:r>
        <w:separator/>
      </w:r>
    </w:p>
  </w:footnote>
  <w:footnote w:type="continuationSeparator" w:id="0">
    <w:p w:rsidR="003F1984" w:rsidRDefault="003F1984" w:rsidP="00724D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041E" w:rsidRDefault="00A604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071A" w:rsidRDefault="003F1984">
    <w:pPr>
      <w:pStyle w:val="SubmitResum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041E" w:rsidRDefault="00A604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597218"/>
    <w:multiLevelType w:val="hybridMultilevel"/>
    <w:tmpl w:val="4F32B9AA"/>
    <w:lvl w:ilvl="0" w:tplc="4240E90E">
      <w:start w:val="1"/>
      <w:numFmt w:val="bullet"/>
      <w:pStyle w:val="KeySkillsBullets"/>
      <w:lvlText w:val=""/>
      <w:lvlJc w:val="left"/>
      <w:pPr>
        <w:ind w:left="720" w:hanging="360"/>
      </w:pPr>
      <w:rPr>
        <w:rFonts w:ascii="Wingdings 2" w:hAnsi="Wingdings 2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D08"/>
    <w:rsid w:val="00126349"/>
    <w:rsid w:val="00244119"/>
    <w:rsid w:val="00250D08"/>
    <w:rsid w:val="00285318"/>
    <w:rsid w:val="002F613C"/>
    <w:rsid w:val="0030369E"/>
    <w:rsid w:val="00327951"/>
    <w:rsid w:val="003B008C"/>
    <w:rsid w:val="003D629F"/>
    <w:rsid w:val="003E4CDF"/>
    <w:rsid w:val="003F1984"/>
    <w:rsid w:val="00444240"/>
    <w:rsid w:val="00497CBE"/>
    <w:rsid w:val="00643547"/>
    <w:rsid w:val="0064657B"/>
    <w:rsid w:val="00724D0F"/>
    <w:rsid w:val="007F1192"/>
    <w:rsid w:val="00907F05"/>
    <w:rsid w:val="00924870"/>
    <w:rsid w:val="009A2192"/>
    <w:rsid w:val="00A56FA4"/>
    <w:rsid w:val="00A6041E"/>
    <w:rsid w:val="00B85F3D"/>
    <w:rsid w:val="00BD67D5"/>
    <w:rsid w:val="00C2080E"/>
    <w:rsid w:val="00C24158"/>
    <w:rsid w:val="00C76C3F"/>
    <w:rsid w:val="00CB0347"/>
    <w:rsid w:val="00DB6CCA"/>
    <w:rsid w:val="00DC7BDE"/>
    <w:rsid w:val="00E85356"/>
    <w:rsid w:val="00EE49B2"/>
    <w:rsid w:val="00F17805"/>
    <w:rsid w:val="00FE1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A9B2DB"/>
  <w15:docId w15:val="{3D501794-3374-4CD7-BC51-2B7B5289C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7F0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kills">
    <w:name w:val="Skills"/>
    <w:basedOn w:val="Address"/>
    <w:qFormat/>
    <w:rsid w:val="00907F05"/>
  </w:style>
  <w:style w:type="paragraph" w:customStyle="1" w:styleId="Company">
    <w:name w:val="Company"/>
    <w:basedOn w:val="Address"/>
    <w:qFormat/>
    <w:rsid w:val="00907F05"/>
  </w:style>
  <w:style w:type="paragraph" w:customStyle="1" w:styleId="Description">
    <w:name w:val="Description"/>
    <w:basedOn w:val="Address"/>
    <w:qFormat/>
    <w:rsid w:val="00907F05"/>
  </w:style>
  <w:style w:type="paragraph" w:customStyle="1" w:styleId="JobTargetHeader">
    <w:name w:val="Job Target Header"/>
    <w:basedOn w:val="Normal"/>
    <w:qFormat/>
    <w:rsid w:val="00907F05"/>
    <w:pPr>
      <w:spacing w:after="60" w:line="240" w:lineRule="auto"/>
    </w:pPr>
    <w:rPr>
      <w:rFonts w:asciiTheme="majorHAnsi" w:hAnsiTheme="majorHAnsi" w:cs="Tahoma"/>
      <w:b/>
      <w:sz w:val="34"/>
      <w:szCs w:val="32"/>
    </w:rPr>
  </w:style>
  <w:style w:type="paragraph" w:customStyle="1" w:styleId="Awards">
    <w:name w:val="Awards"/>
    <w:basedOn w:val="Normal"/>
    <w:qFormat/>
    <w:rsid w:val="00907F05"/>
    <w:pPr>
      <w:spacing w:before="240" w:after="0" w:line="240" w:lineRule="auto"/>
    </w:pPr>
    <w:rPr>
      <w:rFonts w:asciiTheme="majorHAnsi" w:hAnsiTheme="majorHAnsi"/>
      <w:sz w:val="32"/>
      <w:szCs w:val="32"/>
    </w:rPr>
  </w:style>
  <w:style w:type="paragraph" w:customStyle="1" w:styleId="SectionHeaders">
    <w:name w:val="Section Headers"/>
    <w:basedOn w:val="Normal"/>
    <w:qFormat/>
    <w:rsid w:val="00907F05"/>
    <w:pPr>
      <w:spacing w:before="240" w:after="120" w:line="240" w:lineRule="auto"/>
    </w:pPr>
    <w:rPr>
      <w:rFonts w:asciiTheme="majorHAnsi" w:hAnsiTheme="majorHAnsi" w:cs="Tahoma"/>
      <w:b/>
      <w:sz w:val="24"/>
      <w:szCs w:val="24"/>
    </w:rPr>
  </w:style>
  <w:style w:type="paragraph" w:customStyle="1" w:styleId="Experience">
    <w:name w:val="Experience"/>
    <w:basedOn w:val="Normal"/>
    <w:qFormat/>
    <w:rsid w:val="00907F05"/>
    <w:pPr>
      <w:spacing w:before="40" w:after="40" w:line="240" w:lineRule="auto"/>
    </w:pPr>
    <w:rPr>
      <w:rFonts w:cs="Tahoma"/>
      <w:b/>
      <w:u w:val="single"/>
    </w:rPr>
  </w:style>
  <w:style w:type="paragraph" w:customStyle="1" w:styleId="Name">
    <w:name w:val="Name"/>
    <w:basedOn w:val="Normal"/>
    <w:qFormat/>
    <w:rsid w:val="00907F05"/>
    <w:pPr>
      <w:spacing w:before="40" w:after="0" w:line="240" w:lineRule="auto"/>
    </w:pPr>
    <w:rPr>
      <w:rFonts w:asciiTheme="majorHAnsi" w:hAnsiTheme="majorHAnsi" w:cs="Tahoma"/>
      <w:b/>
      <w:sz w:val="43"/>
      <w:szCs w:val="43"/>
    </w:rPr>
  </w:style>
  <w:style w:type="paragraph" w:customStyle="1" w:styleId="Address">
    <w:name w:val="Address"/>
    <w:basedOn w:val="Normal"/>
    <w:qFormat/>
    <w:rsid w:val="00907F05"/>
    <w:pPr>
      <w:spacing w:before="40" w:after="0" w:line="240" w:lineRule="auto"/>
    </w:pPr>
    <w:rPr>
      <w:sz w:val="20"/>
      <w:szCs w:val="20"/>
    </w:rPr>
  </w:style>
  <w:style w:type="paragraph" w:customStyle="1" w:styleId="BulletsItalics">
    <w:name w:val="Bullets Italics"/>
    <w:basedOn w:val="Normal"/>
    <w:link w:val="BulletsItalicsChar"/>
    <w:qFormat/>
    <w:rsid w:val="00907F05"/>
    <w:pPr>
      <w:spacing w:after="40" w:line="240" w:lineRule="auto"/>
      <w:ind w:left="360" w:right="158" w:hanging="360"/>
      <w:contextualSpacing/>
      <w:jc w:val="both"/>
    </w:pPr>
    <w:rPr>
      <w:i/>
      <w:sz w:val="20"/>
    </w:rPr>
  </w:style>
  <w:style w:type="paragraph" w:customStyle="1" w:styleId="Missionstatement">
    <w:name w:val="Mission statement"/>
    <w:basedOn w:val="Normal"/>
    <w:qFormat/>
    <w:rsid w:val="00907F05"/>
    <w:pPr>
      <w:spacing w:after="60" w:line="240" w:lineRule="auto"/>
      <w:ind w:right="43"/>
    </w:pPr>
    <w:rPr>
      <w:rFonts w:eastAsia="Times New Roman" w:cs="Arial"/>
      <w:bCs/>
      <w:i/>
      <w:color w:val="000000"/>
    </w:rPr>
  </w:style>
  <w:style w:type="paragraph" w:customStyle="1" w:styleId="KeySkillsBullets">
    <w:name w:val="Key Skills Bullets"/>
    <w:basedOn w:val="Normal"/>
    <w:qFormat/>
    <w:rsid w:val="00907F05"/>
    <w:pPr>
      <w:numPr>
        <w:numId w:val="1"/>
      </w:numPr>
      <w:spacing w:after="0" w:line="240" w:lineRule="auto"/>
      <w:ind w:left="360" w:right="162"/>
      <w:contextualSpacing/>
    </w:pPr>
    <w:rPr>
      <w:spacing w:val="-4"/>
      <w:sz w:val="20"/>
    </w:rPr>
  </w:style>
  <w:style w:type="paragraph" w:customStyle="1" w:styleId="BulletPoints">
    <w:name w:val="Bullet Points"/>
    <w:basedOn w:val="KeySkillsBullets"/>
    <w:qFormat/>
    <w:rsid w:val="00907F05"/>
    <w:pPr>
      <w:spacing w:before="60"/>
      <w:ind w:right="158"/>
    </w:pPr>
  </w:style>
  <w:style w:type="paragraph" w:customStyle="1" w:styleId="JobTitle">
    <w:name w:val="Job Title"/>
    <w:basedOn w:val="Normal"/>
    <w:qFormat/>
    <w:rsid w:val="00907F05"/>
    <w:pPr>
      <w:spacing w:after="0" w:line="240" w:lineRule="auto"/>
    </w:pPr>
    <w:rPr>
      <w:spacing w:val="-4"/>
      <w:sz w:val="20"/>
    </w:rPr>
  </w:style>
  <w:style w:type="paragraph" w:customStyle="1" w:styleId="Objective">
    <w:name w:val="Objective"/>
    <w:basedOn w:val="Normal"/>
    <w:rsid w:val="00907F05"/>
    <w:pPr>
      <w:spacing w:after="120" w:line="240" w:lineRule="auto"/>
    </w:pPr>
    <w:rPr>
      <w:rFonts w:eastAsia="Times New Roman"/>
      <w:i/>
      <w:iCs/>
      <w:spacing w:val="-4"/>
      <w:szCs w:val="20"/>
    </w:rPr>
  </w:style>
  <w:style w:type="paragraph" w:customStyle="1" w:styleId="PhoneNumber">
    <w:name w:val="Phone Number"/>
    <w:basedOn w:val="Address"/>
    <w:rsid w:val="00907F05"/>
    <w:pPr>
      <w:spacing w:before="0"/>
    </w:pPr>
    <w:rPr>
      <w:rFonts w:eastAsia="Times New Roman"/>
    </w:rPr>
  </w:style>
  <w:style w:type="character" w:customStyle="1" w:styleId="BulletsItalicsChar">
    <w:name w:val="Bullets Italics Char"/>
    <w:basedOn w:val="DefaultParagraphFont"/>
    <w:link w:val="BulletsItalics"/>
    <w:rsid w:val="00907F05"/>
    <w:rPr>
      <w:rFonts w:eastAsia="Calibri" w:cs="Times New Roman"/>
      <w:i/>
      <w:sz w:val="20"/>
    </w:rPr>
  </w:style>
  <w:style w:type="paragraph" w:customStyle="1" w:styleId="SubmitResume">
    <w:name w:val="Submit Resume"/>
    <w:basedOn w:val="Normal"/>
    <w:rsid w:val="00907F05"/>
    <w:pPr>
      <w:spacing w:before="100" w:after="0" w:line="240" w:lineRule="auto"/>
    </w:pPr>
    <w:rPr>
      <w:rFonts w:ascii="Verdana" w:eastAsia="Times New Roman" w:hAnsi="Verdana" w:cs="MS Shell Dlg"/>
      <w:i/>
      <w:color w:val="333399"/>
      <w:sz w:val="16"/>
      <w:szCs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7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7F05"/>
    <w:rPr>
      <w:rFonts w:ascii="Tahoma" w:eastAsia="Calibri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907F0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A604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041E"/>
  </w:style>
  <w:style w:type="paragraph" w:styleId="Footer">
    <w:name w:val="footer"/>
    <w:basedOn w:val="Normal"/>
    <w:link w:val="FooterChar"/>
    <w:uiPriority w:val="99"/>
    <w:unhideWhenUsed/>
    <w:rsid w:val="00A604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04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kimalyah\AppData\Roaming\Microsoft\Templates\MN_CustServiceResume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Resume">
      <a:majorFont>
        <a:latin typeface="Tahoma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2D863B-D31C-4ED6-AA31-E7A4F8196E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50DF4F5-04F0-4D7A-B121-5420B730B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MN_CustServiceResume.dotm</Template>
  <TotalTime>2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Akimalyah</dc:creator>
  <cp:lastModifiedBy>Barbara Stevens</cp:lastModifiedBy>
  <cp:revision>4</cp:revision>
  <cp:lastPrinted>2011-05-24T04:23:00Z</cp:lastPrinted>
  <dcterms:created xsi:type="dcterms:W3CDTF">2017-02-26T04:57:00Z</dcterms:created>
  <dcterms:modified xsi:type="dcterms:W3CDTF">2017-10-20T16:47:00Z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TC103786419990</vt:lpwstr>
  </property>
</Properties>
</file>