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XSpec="center" w:tblpY="1043"/>
        <w:tblW w:w="10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40"/>
        <w:gridCol w:w="630"/>
        <w:gridCol w:w="2520"/>
        <w:gridCol w:w="423"/>
        <w:gridCol w:w="6607"/>
      </w:tblGrid>
      <w:tr w:rsidR="003D1B71" w14:paraId="4F810F5E" w14:textId="77777777" w:rsidTr="00B52F34">
        <w:trPr>
          <w:trHeight w:val="1350"/>
        </w:trPr>
        <w:tc>
          <w:tcPr>
            <w:tcW w:w="3690" w:type="dxa"/>
            <w:gridSpan w:val="3"/>
            <w:vMerge w:val="restart"/>
            <w:tcBorders>
              <w:bottom w:val="nil"/>
            </w:tcBorders>
          </w:tcPr>
          <w:p w14:paraId="3E7164AD" w14:textId="0AE82D67" w:rsidR="003D1B71" w:rsidRDefault="002F3567" w:rsidP="00187997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8228E68" wp14:editId="0141C351">
                      <wp:simplePos x="261620" y="733425"/>
                      <wp:positionH relativeFrom="margin">
                        <wp:align>left</wp:align>
                      </wp:positionH>
                      <wp:positionV relativeFrom="margin">
                        <wp:align>bottom</wp:align>
                      </wp:positionV>
                      <wp:extent cx="1810385" cy="1810385"/>
                      <wp:effectExtent l="0" t="0" r="0" b="0"/>
                      <wp:wrapSquare wrapText="bothSides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0B7730" w14:textId="77777777" w:rsidR="002F3567" w:rsidRDefault="002F3567" w:rsidP="001879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228E68" id="Oval 3" o:spid="_x0000_s1026" style="position:absolute;left:0;text-align:left;margin-left:0;margin-top:0;width:142.55pt;height:142.55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bottom;mso-position-vertical-relative:margin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" stroked="f" strokeweight="1pt">
                      <v:fill r:id="rId12" o:title="" recolor="t" rotate="t" type="frame"/>
                      <v:stroke joinstyle="miter"/>
                      <v:textbox>
                        <w:txbxContent>
                          <w:p w14:paraId="180B7730" w14:textId="77777777" w:rsidR="002F3567" w:rsidRDefault="002F3567" w:rsidP="00187997"/>
                        </w:txbxContent>
                      </v:textbox>
                      <w10:wrap type="square" anchorx="margin" anchory="margin"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F300B67" w14:textId="77777777" w:rsidR="003D1B71" w:rsidRPr="0056708E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3A38DC5" w14:textId="77D96E61" w:rsidR="0044671B" w:rsidRDefault="00851F3B" w:rsidP="00D3194E">
            <w:pPr>
              <w:pStyle w:val="Title"/>
              <w:spacing w:after="0"/>
            </w:pPr>
            <w:r>
              <w:t>Jake Lynch</w:t>
            </w:r>
          </w:p>
          <w:p w14:paraId="11323DFF" w14:textId="10EA9D5C" w:rsidR="003D1B71" w:rsidRPr="00D3194E" w:rsidRDefault="0044671B" w:rsidP="00D3194E">
            <w:pPr>
              <w:pStyle w:val="Title"/>
              <w:spacing w:before="120"/>
              <w:rPr>
                <w:i/>
                <w:iCs/>
                <w:sz w:val="32"/>
                <w:szCs w:val="32"/>
              </w:rPr>
            </w:pPr>
            <w:r w:rsidRPr="00D3194E">
              <w:rPr>
                <w:i/>
                <w:iCs/>
                <w:color w:val="8496B0" w:themeColor="text2" w:themeTint="99"/>
                <w:sz w:val="32"/>
                <w:szCs w:val="32"/>
              </w:rPr>
              <w:t>Screenwriter</w:t>
            </w:r>
          </w:p>
        </w:tc>
      </w:tr>
      <w:tr w:rsidR="003D1B71" w14:paraId="7DD9D840" w14:textId="77777777" w:rsidTr="00B52F34">
        <w:trPr>
          <w:trHeight w:val="1589"/>
        </w:trPr>
        <w:tc>
          <w:tcPr>
            <w:tcW w:w="3690" w:type="dxa"/>
            <w:gridSpan w:val="3"/>
            <w:vMerge/>
            <w:tcBorders>
              <w:bottom w:val="nil"/>
            </w:tcBorders>
          </w:tcPr>
          <w:p w14:paraId="253757AD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72B491C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0DA1901E" w14:textId="106C4B84" w:rsidR="006D5F03" w:rsidRPr="001864F0" w:rsidRDefault="006D5F03" w:rsidP="006D5F03">
            <w:pPr>
              <w:pStyle w:val="Heading2"/>
              <w:rPr>
                <w:rFonts w:ascii="Calibri" w:hAnsi="Calibri" w:cs="Calibri"/>
                <w:color w:val="0072C7"/>
                <w:u w:val="none"/>
              </w:rPr>
            </w:pPr>
            <w:r w:rsidRPr="001864F0">
              <w:rPr>
                <w:rFonts w:ascii="Calibri" w:hAnsi="Calibri" w:cs="Calibri"/>
                <w:color w:val="0072C7"/>
                <w:u w:val="none"/>
              </w:rPr>
              <w:t>About Me</w:t>
            </w:r>
          </w:p>
          <w:p w14:paraId="7A86F904" w14:textId="280336EB" w:rsidR="006D5F03" w:rsidRDefault="006D5F03" w:rsidP="006D5F03">
            <w:pPr>
              <w:ind w:left="-5"/>
            </w:pPr>
            <w:r>
              <w:t xml:space="preserve">I’m a film, television </w:t>
            </w:r>
            <w:r w:rsidR="00D3194E">
              <w:t>and</w:t>
            </w:r>
            <w:r>
              <w:t xml:space="preserve"> radio studies graduate with a creative mind, great people skills and </w:t>
            </w:r>
            <w:r w:rsidR="00CE795B">
              <w:t xml:space="preserve">an eye for </w:t>
            </w:r>
            <w:r w:rsidR="00A263B0">
              <w:t>organization</w:t>
            </w:r>
            <w:r>
              <w:t>.</w:t>
            </w:r>
            <w:r w:rsidR="00CE795B">
              <w:t xml:space="preserve"> I’ve loved animation since I was a kid and knew early on in my career journey that I wanted to focus on this medium for telling stories and creating characters in a way you simply can’t do in traditional live action</w:t>
            </w:r>
            <w:r w:rsidR="0044671B">
              <w:t xml:space="preserve"> formats. I’m keen to mast</w:t>
            </w:r>
            <w:r w:rsidR="00D3194E">
              <w:t>er</w:t>
            </w:r>
            <w:r w:rsidR="0044671B">
              <w:t xml:space="preserve"> my craft further through </w:t>
            </w:r>
            <w:r>
              <w:t>work experience</w:t>
            </w:r>
            <w:r w:rsidR="0044671B">
              <w:t xml:space="preserve"> on TV series while developing my own spec projects</w:t>
            </w:r>
            <w:r>
              <w:t>, networking and</w:t>
            </w:r>
            <w:r w:rsidR="0044671B">
              <w:t xml:space="preserve"> gaining further insight into the animation development and production process</w:t>
            </w:r>
            <w:r>
              <w:t xml:space="preserve">. </w:t>
            </w:r>
          </w:p>
          <w:p w14:paraId="32A09908" w14:textId="3BB06E5F" w:rsidR="003D1B71" w:rsidRPr="00E572D6" w:rsidRDefault="000A70F8" w:rsidP="006D5F03">
            <w:pPr>
              <w:pStyle w:val="Heading2"/>
              <w:rPr>
                <w:rFonts w:ascii="Calibri" w:hAnsi="Calibri" w:cs="Calibri"/>
                <w:color w:val="0072C7"/>
              </w:rPr>
            </w:pPr>
            <w:sdt>
              <w:sdtPr>
                <w:rPr>
                  <w:rFonts w:ascii="Calibri" w:hAnsi="Calibri" w:cs="Calibri"/>
                  <w:color w:val="0072C7"/>
                </w:rPr>
                <w:id w:val="1196195576"/>
                <w:placeholder>
                  <w:docPart w:val="605C0ABD5F9D46928CCF88DD533BB79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1864F0">
                  <w:rPr>
                    <w:u w:val="none"/>
                  </w:rPr>
                  <w:t>Experience</w:t>
                </w:r>
              </w:sdtContent>
            </w:sdt>
          </w:p>
          <w:p w14:paraId="78A0E187" w14:textId="550C43F1" w:rsidR="003D1B71" w:rsidRPr="00764551" w:rsidRDefault="001864F0" w:rsidP="00187997">
            <w:pPr>
              <w:pStyle w:val="Experience"/>
              <w:rPr>
                <w:rFonts w:ascii="Calibri" w:hAnsi="Calibri" w:cs="Calibri"/>
                <w:b/>
                <w:bCs/>
              </w:rPr>
            </w:pPr>
            <w:r w:rsidRPr="00764551">
              <w:rPr>
                <w:rFonts w:ascii="Calibri" w:hAnsi="Calibri" w:cs="Calibri"/>
                <w:b/>
                <w:bCs/>
              </w:rPr>
              <w:t>Freelance Screenwriter</w:t>
            </w:r>
          </w:p>
          <w:p w14:paraId="52974B18" w14:textId="6A94A5B1" w:rsidR="001864F0" w:rsidRPr="001864F0" w:rsidRDefault="001864F0" w:rsidP="001864F0">
            <w:pPr>
              <w:pStyle w:val="Dates"/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</w:t>
            </w:r>
            <w:r w:rsidR="00E920EF"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</w:rPr>
              <w:t>6/2018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Present</w:t>
            </w:r>
          </w:p>
          <w:p w14:paraId="4FBB87C1" w14:textId="12F2897C" w:rsidR="001864F0" w:rsidRPr="001864F0" w:rsidRDefault="001864F0" w:rsidP="00E920EF">
            <w:pPr>
              <w:spacing w:after="240"/>
              <w:ind w:left="-5"/>
            </w:pPr>
            <w:r>
              <w:t xml:space="preserve">Writing screenplays </w:t>
            </w:r>
            <w:r w:rsidR="00764551">
              <w:t xml:space="preserve">remotely </w:t>
            </w:r>
            <w:r>
              <w:t>for other people’s projects; a task requiring industry standard formatting, rewriting per development notes, fast output and working to tight deadlines.</w:t>
            </w:r>
          </w:p>
          <w:p w14:paraId="3EDCEBB4" w14:textId="51F7BA74" w:rsidR="003D1B71" w:rsidRPr="00764551" w:rsidRDefault="00764551" w:rsidP="00187997">
            <w:pPr>
              <w:pStyle w:val="Experience"/>
              <w:rPr>
                <w:rFonts w:ascii="Calibri" w:hAnsi="Calibri" w:cs="Calibri"/>
                <w:b/>
                <w:bCs/>
              </w:rPr>
            </w:pPr>
            <w:r w:rsidRPr="00764551">
              <w:rPr>
                <w:rFonts w:ascii="Calibri" w:hAnsi="Calibri" w:cs="Calibri"/>
                <w:b/>
                <w:bCs/>
              </w:rPr>
              <w:t xml:space="preserve">Team Mentor </w:t>
            </w:r>
            <w:r w:rsidR="003D1B71" w:rsidRPr="00764551">
              <w:rPr>
                <w:rStyle w:val="Strong"/>
                <w:rFonts w:ascii="Calibri" w:hAnsi="Calibri" w:cs="Calibri"/>
                <w:b w:val="0"/>
                <w:bCs w:val="0"/>
              </w:rPr>
              <w:t>•</w:t>
            </w:r>
            <w:r w:rsidR="003D1B71" w:rsidRPr="00764551">
              <w:rPr>
                <w:rFonts w:ascii="Calibri" w:hAnsi="Calibri" w:cs="Calibri"/>
                <w:b/>
                <w:bCs/>
              </w:rPr>
              <w:t xml:space="preserve"> </w:t>
            </w:r>
            <w:r w:rsidRPr="00764551">
              <w:rPr>
                <w:b/>
                <w:bCs/>
              </w:rPr>
              <w:t>National Citizen Service</w:t>
            </w:r>
            <w:r w:rsidR="003D1B71" w:rsidRPr="00764551">
              <w:rPr>
                <w:rFonts w:ascii="Calibri" w:hAnsi="Calibri" w:cs="Calibri"/>
                <w:b/>
                <w:bCs/>
              </w:rPr>
              <w:t xml:space="preserve"> </w:t>
            </w:r>
            <w:r w:rsidR="003D1B71" w:rsidRPr="00764551">
              <w:rPr>
                <w:rStyle w:val="Strong"/>
                <w:rFonts w:ascii="Calibri" w:hAnsi="Calibri" w:cs="Calibri"/>
                <w:b w:val="0"/>
                <w:bCs w:val="0"/>
              </w:rPr>
              <w:t>•</w:t>
            </w:r>
            <w:r w:rsidR="003D1B71" w:rsidRPr="00764551">
              <w:rPr>
                <w:rFonts w:ascii="Calibri" w:hAnsi="Calibri" w:cs="Calibri"/>
                <w:b/>
                <w:bCs/>
              </w:rPr>
              <w:t xml:space="preserve"> </w:t>
            </w:r>
            <w:r w:rsidRPr="00764551">
              <w:rPr>
                <w:rFonts w:ascii="Calibri" w:hAnsi="Calibri" w:cs="Calibri"/>
                <w:b/>
                <w:bCs/>
              </w:rPr>
              <w:t>Liverpool</w:t>
            </w:r>
          </w:p>
          <w:p w14:paraId="46786A4E" w14:textId="42419F9A" w:rsidR="00764551" w:rsidRPr="00740017" w:rsidRDefault="00764551" w:rsidP="00764551">
            <w:pPr>
              <w:pStyle w:val="Dates"/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27/</w:t>
            </w:r>
            <w:r w:rsidR="00E920EF"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</w:rPr>
              <w:t>7/2019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23/</w:t>
            </w:r>
            <w:r w:rsidR="00E920EF"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</w:rPr>
              <w:t>8/2019</w:t>
            </w:r>
          </w:p>
          <w:p w14:paraId="218D5812" w14:textId="7ED2ABAB" w:rsidR="00764551" w:rsidRPr="0096599B" w:rsidRDefault="00764551" w:rsidP="00E920EF">
            <w:pPr>
              <w:spacing w:after="120"/>
            </w:pPr>
            <w:r>
              <w:t>Working with teenagers and assisting them and their team leader</w:t>
            </w:r>
            <w:r w:rsidR="0096599B">
              <w:t>s</w:t>
            </w:r>
            <w:r>
              <w:t xml:space="preserve"> throughout the programme</w:t>
            </w:r>
            <w:r w:rsidR="0096599B">
              <w:t xml:space="preserve"> which</w:t>
            </w:r>
            <w:r>
              <w:t xml:space="preserve"> took many skills including</w:t>
            </w:r>
            <w:r w:rsidR="00E920EF">
              <w:t xml:space="preserve"> n</w:t>
            </w:r>
            <w:r w:rsidR="0096599B">
              <w:t>ote taking, runner work, completing time-sensitive tasks, e</w:t>
            </w:r>
            <w:r>
              <w:t xml:space="preserve">mpathy, </w:t>
            </w:r>
            <w:r w:rsidR="0096599B">
              <w:t>emotional support, i</w:t>
            </w:r>
            <w:r>
              <w:t>mprovis</w:t>
            </w:r>
            <w:r w:rsidR="0096599B">
              <w:t>ation,</w:t>
            </w:r>
            <w:r>
              <w:t xml:space="preserve"> </w:t>
            </w:r>
            <w:r w:rsidR="0096599B">
              <w:t>forming</w:t>
            </w:r>
            <w:r>
              <w:t xml:space="preserve"> bonds with the </w:t>
            </w:r>
            <w:r w:rsidR="0096599B">
              <w:t>teenagers to</w:t>
            </w:r>
            <w:r>
              <w:t xml:space="preserve"> gain their trust </w:t>
            </w:r>
            <w:r w:rsidR="0096599B">
              <w:t>and</w:t>
            </w:r>
            <w:r>
              <w:t xml:space="preserve"> help them</w:t>
            </w:r>
            <w:r w:rsidR="0096599B">
              <w:t>,</w:t>
            </w:r>
            <w:r>
              <w:t xml:space="preserve"> preventing anybody from running off and settling disputes.</w:t>
            </w:r>
          </w:p>
          <w:p w14:paraId="2DD55BF5" w14:textId="0496C73E" w:rsidR="003D1B71" w:rsidRPr="00E920EF" w:rsidRDefault="00E920EF" w:rsidP="00187997">
            <w:pPr>
              <w:pStyle w:val="Experience"/>
              <w:rPr>
                <w:b/>
                <w:bCs/>
              </w:rPr>
            </w:pPr>
            <w:r w:rsidRPr="00E920EF">
              <w:rPr>
                <w:rFonts w:ascii="Calibri" w:hAnsi="Calibri" w:cs="Calibri"/>
                <w:b/>
                <w:bCs/>
              </w:rPr>
              <w:t xml:space="preserve">Runner </w:t>
            </w:r>
            <w:r w:rsidR="003D1B71" w:rsidRPr="00E920EF">
              <w:rPr>
                <w:rStyle w:val="Strong"/>
                <w:rFonts w:ascii="Calibri" w:hAnsi="Calibri" w:cs="Calibri"/>
                <w:b w:val="0"/>
                <w:bCs w:val="0"/>
              </w:rPr>
              <w:t>•</w:t>
            </w:r>
            <w:r w:rsidR="003D1B71" w:rsidRPr="00E920EF">
              <w:rPr>
                <w:rFonts w:ascii="Calibri" w:hAnsi="Calibri" w:cs="Calibri"/>
                <w:b/>
                <w:bCs/>
              </w:rPr>
              <w:t xml:space="preserve"> </w:t>
            </w:r>
            <w:r w:rsidRPr="00E920EF">
              <w:rPr>
                <w:b/>
                <w:bCs/>
              </w:rPr>
              <w:t>Staffordshire University</w:t>
            </w:r>
            <w:r w:rsidR="003D1B71" w:rsidRPr="00E920EF">
              <w:rPr>
                <w:rFonts w:ascii="Calibri" w:hAnsi="Calibri" w:cs="Calibri"/>
                <w:b/>
                <w:bCs/>
              </w:rPr>
              <w:t xml:space="preserve"> </w:t>
            </w:r>
            <w:r w:rsidR="003D1B71" w:rsidRPr="00E920EF">
              <w:rPr>
                <w:rStyle w:val="Strong"/>
                <w:rFonts w:ascii="Calibri" w:hAnsi="Calibri" w:cs="Calibri"/>
                <w:b w:val="0"/>
                <w:bCs w:val="0"/>
              </w:rPr>
              <w:t>•</w:t>
            </w:r>
            <w:r w:rsidR="003D1B71" w:rsidRPr="00E920EF">
              <w:rPr>
                <w:rFonts w:ascii="Calibri" w:hAnsi="Calibri" w:cs="Calibri"/>
                <w:b/>
                <w:bCs/>
              </w:rPr>
              <w:t xml:space="preserve"> </w:t>
            </w:r>
            <w:r w:rsidRPr="00E920EF">
              <w:rPr>
                <w:b/>
                <w:bCs/>
              </w:rPr>
              <w:t>Stoke-On-Trent</w:t>
            </w:r>
          </w:p>
          <w:p w14:paraId="27663A8A" w14:textId="43A71539" w:rsidR="00E920EF" w:rsidRPr="00740017" w:rsidRDefault="00E920EF" w:rsidP="00E920EF">
            <w:pPr>
              <w:pStyle w:val="Dates"/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15/04/18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15/04/19 (Part-Time – Various Dates)</w:t>
            </w:r>
          </w:p>
          <w:p w14:paraId="6D3596A0" w14:textId="2DA05F65" w:rsidR="003D1B71" w:rsidRDefault="00E920EF" w:rsidP="00E920EF">
            <w:pPr>
              <w:ind w:left="-5"/>
            </w:pPr>
            <w:r>
              <w:t xml:space="preserve">Helped set-up </w:t>
            </w:r>
            <w:r w:rsidR="0040217B">
              <w:t xml:space="preserve">numerous </w:t>
            </w:r>
            <w:r>
              <w:t>venue</w:t>
            </w:r>
            <w:r w:rsidR="0040217B">
              <w:t>s</w:t>
            </w:r>
            <w:r>
              <w:t xml:space="preserve"> for </w:t>
            </w:r>
            <w:r w:rsidR="0040217B">
              <w:t xml:space="preserve">different </w:t>
            </w:r>
            <w:r>
              <w:t xml:space="preserve">events and assisted with varied tasks using multiple skills such as high level teamwork, timekeeping, </w:t>
            </w:r>
            <w:r w:rsidR="00A263B0">
              <w:t>organization</w:t>
            </w:r>
            <w:r>
              <w:t>, troubleshooting to ensure the event ran smoothly, guiding celebrity guests to and from photo shoots in a professional, friendly manner and answering visitor questions.</w:t>
            </w:r>
          </w:p>
          <w:p w14:paraId="1AB8F867" w14:textId="451E4682" w:rsidR="00032F7F" w:rsidRDefault="00032F7F" w:rsidP="00E920EF">
            <w:pPr>
              <w:ind w:left="-5"/>
            </w:pPr>
          </w:p>
          <w:p w14:paraId="3583C0D2" w14:textId="77777777" w:rsidR="00032F7F" w:rsidRDefault="00032F7F" w:rsidP="00E920EF">
            <w:pPr>
              <w:ind w:left="-5"/>
            </w:pPr>
          </w:p>
          <w:p w14:paraId="0F11AF81" w14:textId="1AB0F1E3" w:rsidR="00032F7F" w:rsidRPr="00032F7F" w:rsidRDefault="00032F7F" w:rsidP="00032F7F">
            <w:pPr>
              <w:pStyle w:val="Heading2"/>
              <w:rPr>
                <w:rFonts w:ascii="Calibri" w:hAnsi="Calibri" w:cs="Calibri"/>
                <w:color w:val="0072C7"/>
                <w:u w:val="none"/>
              </w:rPr>
            </w:pPr>
            <w:r w:rsidRPr="00032F7F">
              <w:rPr>
                <w:rFonts w:ascii="Calibri" w:hAnsi="Calibri" w:cs="Calibri"/>
                <w:color w:val="0072C7"/>
                <w:u w:val="none"/>
              </w:rPr>
              <w:lastRenderedPageBreak/>
              <w:t xml:space="preserve">Spec </w:t>
            </w:r>
            <w:r w:rsidR="003646B7">
              <w:rPr>
                <w:rFonts w:ascii="Calibri" w:hAnsi="Calibri" w:cs="Calibri"/>
                <w:color w:val="0072C7"/>
                <w:u w:val="none"/>
              </w:rPr>
              <w:t xml:space="preserve">Animation </w:t>
            </w:r>
            <w:r w:rsidRPr="00032F7F">
              <w:rPr>
                <w:rFonts w:ascii="Calibri" w:hAnsi="Calibri" w:cs="Calibri"/>
                <w:color w:val="0072C7"/>
                <w:u w:val="none"/>
              </w:rPr>
              <w:t>Projects</w:t>
            </w:r>
          </w:p>
          <w:p w14:paraId="058B72C5" w14:textId="738FCC3C" w:rsidR="00032F7F" w:rsidRPr="00032F7F" w:rsidRDefault="00032F7F" w:rsidP="00032F7F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2"/>
                <w:szCs w:val="22"/>
              </w:rPr>
            </w:pPr>
            <w:r w:rsidRPr="00032F7F">
              <w:rPr>
                <w:rFonts w:ascii="Calibri" w:hAnsi="Calibri" w:cs="Calibri"/>
                <w:b/>
                <w:bCs/>
                <w:sz w:val="22"/>
                <w:szCs w:val="22"/>
              </w:rPr>
              <w:t>Culture Shock | Pilot &amp; Bible | Format: 30 min</w:t>
            </w:r>
          </w:p>
          <w:p w14:paraId="527FF31D" w14:textId="3A60C318" w:rsidR="00897247" w:rsidRPr="00897247" w:rsidRDefault="007B4A06" w:rsidP="00897247">
            <w:pPr>
              <w:pStyle w:val="ListParagraph"/>
              <w:numPr>
                <w:ilvl w:val="0"/>
                <w:numId w:val="0"/>
              </w:numPr>
              <w:ind w:left="70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Chinse adolescent, Yu, leaves her rural home and travels to the home of her American pen pal for the summer. In a </w:t>
            </w:r>
            <w:r w:rsidR="00AB3EFB">
              <w:rPr>
                <w:sz w:val="22"/>
                <w:szCs w:val="22"/>
              </w:rPr>
              <w:t xml:space="preserve">cynical world, we see many rough topics and aspects of growing up through the eyes </w:t>
            </w:r>
            <w:r w:rsidR="00F120A8">
              <w:rPr>
                <w:sz w:val="22"/>
                <w:szCs w:val="22"/>
              </w:rPr>
              <w:t xml:space="preserve">of </w:t>
            </w:r>
            <w:r w:rsidR="006329EE">
              <w:rPr>
                <w:sz w:val="22"/>
                <w:szCs w:val="22"/>
              </w:rPr>
              <w:t xml:space="preserve">a </w:t>
            </w:r>
            <w:r w:rsidR="00E4568F">
              <w:rPr>
                <w:sz w:val="22"/>
                <w:szCs w:val="22"/>
              </w:rPr>
              <w:t xml:space="preserve">young idealist. Can Yu maintain her idealism, or will the realities of the world bring her down? </w:t>
            </w:r>
          </w:p>
          <w:p w14:paraId="642B37C2" w14:textId="68C11643" w:rsidR="00032F7F" w:rsidRPr="00032F7F" w:rsidRDefault="00032F7F" w:rsidP="00032F7F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2"/>
                <w:szCs w:val="22"/>
              </w:rPr>
            </w:pPr>
            <w:r w:rsidRPr="00032F7F">
              <w:rPr>
                <w:rFonts w:ascii="Calibri" w:hAnsi="Calibri" w:cs="Calibri"/>
                <w:b/>
                <w:bCs/>
                <w:sz w:val="22"/>
                <w:szCs w:val="22"/>
              </w:rPr>
              <w:t>Star Ducks| Pilot &amp; Bible | Format: 30 min</w:t>
            </w:r>
          </w:p>
          <w:p w14:paraId="6906F4F3" w14:textId="16C28FE5" w:rsidR="00032F7F" w:rsidRDefault="00897247" w:rsidP="00032F7F">
            <w:pPr>
              <w:pStyle w:val="ListParagraph"/>
              <w:numPr>
                <w:ilvl w:val="0"/>
                <w:numId w:val="0"/>
              </w:numPr>
              <w:ind w:left="70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An interstellar crew of ducks crash land on </w:t>
            </w:r>
            <w:r w:rsidR="00BB2BDA">
              <w:rPr>
                <w:rFonts w:ascii="Calibri" w:hAnsi="Calibri" w:cs="Calibri"/>
                <w:sz w:val="22"/>
                <w:szCs w:val="22"/>
              </w:rPr>
              <w:t>Greebil, an uncharted planet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Sagittaria sets off on a journey to find her lost crew, fix their ship and, through the help of the </w:t>
            </w:r>
            <w:r w:rsidR="00D501F2">
              <w:rPr>
                <w:rFonts w:ascii="Calibri" w:hAnsi="Calibri" w:cs="Calibri"/>
                <w:sz w:val="22"/>
                <w:szCs w:val="22"/>
              </w:rPr>
              <w:t>Scroops, discover her place in the universe.</w:t>
            </w:r>
          </w:p>
          <w:p w14:paraId="014071DC" w14:textId="3228460F" w:rsidR="003646B7" w:rsidRPr="00032F7F" w:rsidRDefault="003646B7" w:rsidP="003646B7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Lost Sock </w:t>
            </w:r>
            <w:r w:rsidRPr="00032F7F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|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Short Film | 5 min</w:t>
            </w:r>
          </w:p>
          <w:p w14:paraId="64423D85" w14:textId="3F6977EE" w:rsidR="003646B7" w:rsidRPr="003646B7" w:rsidRDefault="00B46366" w:rsidP="003646B7">
            <w:pPr>
              <w:pStyle w:val="ListParagraph"/>
              <w:numPr>
                <w:ilvl w:val="0"/>
                <w:numId w:val="0"/>
              </w:numPr>
              <w:ind w:left="70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Ever wondered where a sock goes when you lose it in the wash? Wonder no more! </w:t>
            </w:r>
            <w:r w:rsidR="0049219F">
              <w:rPr>
                <w:rFonts w:ascii="Calibri" w:hAnsi="Calibri" w:cs="Calibri"/>
                <w:sz w:val="22"/>
                <w:szCs w:val="22"/>
              </w:rPr>
              <w:t xml:space="preserve">In this short we follow a sock from the moment it gets lost in the wash… and the journey it goes on at a </w:t>
            </w:r>
            <w:r w:rsidR="00B94B33">
              <w:rPr>
                <w:rFonts w:ascii="Calibri" w:hAnsi="Calibri" w:cs="Calibri"/>
                <w:sz w:val="22"/>
                <w:szCs w:val="22"/>
              </w:rPr>
              <w:t xml:space="preserve">holiday </w:t>
            </w:r>
            <w:r w:rsidR="0049219F">
              <w:rPr>
                <w:rFonts w:ascii="Calibri" w:hAnsi="Calibri" w:cs="Calibri"/>
                <w:sz w:val="22"/>
                <w:szCs w:val="22"/>
              </w:rPr>
              <w:t>resor</w:t>
            </w:r>
            <w:r w:rsidR="00B94B33">
              <w:rPr>
                <w:rFonts w:ascii="Calibri" w:hAnsi="Calibri" w:cs="Calibri"/>
                <w:sz w:val="22"/>
                <w:szCs w:val="22"/>
              </w:rPr>
              <w:t>t</w:t>
            </w:r>
            <w:r w:rsidR="0049219F">
              <w:rPr>
                <w:rFonts w:ascii="Calibri" w:hAnsi="Calibri" w:cs="Calibri"/>
                <w:sz w:val="22"/>
                <w:szCs w:val="22"/>
              </w:rPr>
              <w:t xml:space="preserve"> for overused </w:t>
            </w:r>
            <w:r w:rsidR="00B94B33">
              <w:rPr>
                <w:rFonts w:ascii="Calibri" w:hAnsi="Calibri" w:cs="Calibri"/>
                <w:sz w:val="22"/>
                <w:szCs w:val="22"/>
              </w:rPr>
              <w:t>socks.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7A5BAC26426A4C1DAEF4966F2B7BC4F7"/>
              </w:placeholder>
              <w:temporary/>
              <w:showingPlcHdr/>
              <w15:appearance w15:val="hidden"/>
            </w:sdtPr>
            <w:sdtEndPr/>
            <w:sdtContent>
              <w:p w14:paraId="3BE0630C" w14:textId="77777777" w:rsidR="003D1B71" w:rsidRPr="00E572D6" w:rsidRDefault="003D1B71" w:rsidP="00187997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1864F0">
                  <w:rPr>
                    <w:u w:val="none"/>
                  </w:rPr>
                  <w:t>Education</w:t>
                </w:r>
              </w:p>
            </w:sdtContent>
          </w:sdt>
          <w:p w14:paraId="2A44A4FE" w14:textId="75E8F7A6" w:rsidR="003D1B71" w:rsidRPr="00740017" w:rsidRDefault="0040217B" w:rsidP="00B23271">
            <w:pPr>
              <w:pStyle w:val="SchoolName"/>
              <w:numPr>
                <w:ilvl w:val="1"/>
                <w:numId w:val="9"/>
              </w:numPr>
              <w:spacing w:after="120"/>
            </w:pPr>
            <w:r>
              <w:t xml:space="preserve"> – Staffordshire University, Stoke-on-Trent</w:t>
            </w:r>
          </w:p>
          <w:p w14:paraId="502A48DA" w14:textId="0139A938" w:rsidR="00032F7F" w:rsidRDefault="0040217B" w:rsidP="00032F7F">
            <w:pPr>
              <w:pStyle w:val="ListBullet"/>
              <w:numPr>
                <w:ilvl w:val="0"/>
                <w:numId w:val="0"/>
              </w:numPr>
              <w:spacing w:after="240"/>
              <w:rPr>
                <w:bCs/>
              </w:rPr>
            </w:pPr>
            <w:r w:rsidRPr="0040217B">
              <w:rPr>
                <w:bCs/>
              </w:rPr>
              <w:t>Master of Arts: Screenwriting (Merit)</w:t>
            </w:r>
          </w:p>
          <w:p w14:paraId="237A5496" w14:textId="64BAB241" w:rsidR="0040217B" w:rsidRPr="00740017" w:rsidRDefault="0040217B" w:rsidP="00B23271">
            <w:pPr>
              <w:pStyle w:val="SchoolName"/>
              <w:spacing w:after="120"/>
            </w:pPr>
            <w:r>
              <w:rPr>
                <w:bCs/>
              </w:rPr>
              <w:t xml:space="preserve">2013-16 – </w:t>
            </w:r>
            <w:r>
              <w:t>Staffordshire University, Stoke-on-Trent</w:t>
            </w:r>
          </w:p>
          <w:p w14:paraId="1240BC6F" w14:textId="454D42BE" w:rsidR="0040217B" w:rsidRPr="0040217B" w:rsidRDefault="0040217B" w:rsidP="00032F7F">
            <w:pPr>
              <w:pStyle w:val="ListBullet"/>
              <w:numPr>
                <w:ilvl w:val="0"/>
                <w:numId w:val="0"/>
              </w:numPr>
              <w:spacing w:after="240"/>
              <w:rPr>
                <w:bCs/>
              </w:rPr>
            </w:pPr>
            <w:r w:rsidRPr="0040217B">
              <w:rPr>
                <w:bCs/>
              </w:rPr>
              <w:t>Bachelor of Arts:  Film, TV &amp; Radio (Second Class Honours)</w:t>
            </w:r>
          </w:p>
          <w:p w14:paraId="3EB0744B" w14:textId="3632E4C9" w:rsidR="0040217B" w:rsidRPr="0040217B" w:rsidRDefault="0040217B" w:rsidP="00B23271">
            <w:pPr>
              <w:spacing w:after="120"/>
              <w:ind w:left="-5"/>
              <w:rPr>
                <w:b/>
              </w:rPr>
            </w:pPr>
            <w:r w:rsidRPr="0040217B">
              <w:rPr>
                <w:b/>
              </w:rPr>
              <w:t>2011-13 – Brine Leas 6</w:t>
            </w:r>
            <w:r w:rsidRPr="0040217B">
              <w:rPr>
                <w:b/>
                <w:vertAlign w:val="superscript"/>
              </w:rPr>
              <w:t>th</w:t>
            </w:r>
            <w:r w:rsidRPr="0040217B">
              <w:rPr>
                <w:b/>
              </w:rPr>
              <w:t xml:space="preserve"> Form, Nantwich</w:t>
            </w:r>
          </w:p>
          <w:p w14:paraId="4DB3B5F0" w14:textId="77777777" w:rsidR="00032F7F" w:rsidRDefault="00B9209A" w:rsidP="00032F7F">
            <w:pPr>
              <w:pStyle w:val="ListBullet"/>
              <w:numPr>
                <w:ilvl w:val="0"/>
                <w:numId w:val="0"/>
              </w:numPr>
              <w:spacing w:after="240"/>
              <w:rPr>
                <w:bCs/>
              </w:rPr>
            </w:pPr>
            <w:r w:rsidRPr="00B9209A">
              <w:rPr>
                <w:bCs/>
              </w:rPr>
              <w:t>A Levels | English (D) | Media (C) | Drama &amp; Theatre Studies (C)</w:t>
            </w:r>
          </w:p>
          <w:p w14:paraId="6D0CD5CD" w14:textId="282F35E2" w:rsidR="00032F7F" w:rsidRPr="0040217B" w:rsidRDefault="00032F7F" w:rsidP="00B23271">
            <w:pPr>
              <w:spacing w:after="120"/>
              <w:ind w:left="-5"/>
              <w:rPr>
                <w:b/>
              </w:rPr>
            </w:pPr>
            <w:r w:rsidRPr="0040217B">
              <w:rPr>
                <w:b/>
              </w:rPr>
              <w:t>20</w:t>
            </w:r>
            <w:r>
              <w:rPr>
                <w:b/>
              </w:rPr>
              <w:t>09</w:t>
            </w:r>
            <w:r w:rsidRPr="0040217B">
              <w:rPr>
                <w:b/>
              </w:rPr>
              <w:t>-1</w:t>
            </w:r>
            <w:r>
              <w:rPr>
                <w:b/>
              </w:rPr>
              <w:t xml:space="preserve">1 </w:t>
            </w:r>
            <w:r w:rsidRPr="0040217B">
              <w:rPr>
                <w:b/>
              </w:rPr>
              <w:t xml:space="preserve">– Brine Leas </w:t>
            </w:r>
            <w:r>
              <w:rPr>
                <w:b/>
              </w:rPr>
              <w:t>Secondary School</w:t>
            </w:r>
            <w:r w:rsidRPr="0040217B">
              <w:rPr>
                <w:b/>
              </w:rPr>
              <w:t>, Nantwich</w:t>
            </w:r>
          </w:p>
          <w:p w14:paraId="105DBAB0" w14:textId="3AB5BBD4" w:rsidR="003D1B71" w:rsidRPr="00032F7F" w:rsidRDefault="00032F7F" w:rsidP="00032F7F">
            <w:pPr>
              <w:ind w:left="-5"/>
              <w:rPr>
                <w:bCs/>
              </w:rPr>
            </w:pPr>
            <w:r w:rsidRPr="00032F7F">
              <w:rPr>
                <w:bCs/>
              </w:rPr>
              <w:t xml:space="preserve">GCSE | Maths (C) | English (B) | BTEC Science (4 Bs) | Catering (B) | History (C) | Religious Education (A) | ICT (C) | PE (Pass) </w:t>
            </w:r>
          </w:p>
          <w:p w14:paraId="76CFA8B5" w14:textId="612E12A5" w:rsidR="003D1B71" w:rsidRPr="0040217B" w:rsidRDefault="0040217B" w:rsidP="00187997">
            <w:pPr>
              <w:pStyle w:val="Heading2"/>
              <w:rPr>
                <w:rFonts w:ascii="Calibri" w:hAnsi="Calibri" w:cs="Calibri"/>
                <w:color w:val="0072C7"/>
                <w:u w:val="none"/>
              </w:rPr>
            </w:pPr>
            <w:r w:rsidRPr="0040217B">
              <w:rPr>
                <w:rFonts w:ascii="Calibri" w:hAnsi="Calibri" w:cs="Calibri"/>
                <w:color w:val="0072C7"/>
                <w:u w:val="none"/>
              </w:rPr>
              <w:t>Interests</w:t>
            </w:r>
          </w:p>
          <w:p w14:paraId="113AFD21" w14:textId="77777777" w:rsidR="00B23271" w:rsidRDefault="00B23271" w:rsidP="00B23271">
            <w:pPr>
              <w:pStyle w:val="ListParagraph"/>
              <w:numPr>
                <w:ilvl w:val="0"/>
                <w:numId w:val="10"/>
              </w:numPr>
            </w:pPr>
            <w:r>
              <w:t xml:space="preserve">Video Games </w:t>
            </w:r>
          </w:p>
          <w:p w14:paraId="2508C6E9" w14:textId="4619885D" w:rsidR="00B23271" w:rsidRDefault="00B23271" w:rsidP="00B23271">
            <w:pPr>
              <w:pStyle w:val="ListParagraph"/>
              <w:numPr>
                <w:ilvl w:val="0"/>
                <w:numId w:val="10"/>
              </w:numPr>
            </w:pPr>
            <w:r>
              <w:t>Drawing</w:t>
            </w:r>
          </w:p>
          <w:p w14:paraId="5C9133F2" w14:textId="5DF625BB" w:rsidR="00B23271" w:rsidRDefault="00B23271" w:rsidP="00B23271">
            <w:pPr>
              <w:pStyle w:val="ListParagraph"/>
              <w:numPr>
                <w:ilvl w:val="0"/>
                <w:numId w:val="10"/>
              </w:numPr>
            </w:pPr>
            <w:r>
              <w:t>Hiking</w:t>
            </w:r>
          </w:p>
          <w:p w14:paraId="368276EF" w14:textId="77777777" w:rsidR="00B23271" w:rsidRDefault="00B23271" w:rsidP="00B23271">
            <w:pPr>
              <w:pStyle w:val="ListParagraph"/>
              <w:numPr>
                <w:ilvl w:val="0"/>
                <w:numId w:val="10"/>
              </w:numPr>
            </w:pPr>
            <w:r>
              <w:t>Robotic Combat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99AECA236A6540DB88DD3D75AF71D86A"/>
              </w:placeholder>
              <w:temporary/>
              <w:showingPlcHdr/>
              <w15:appearance w15:val="hidden"/>
            </w:sdtPr>
            <w:sdtEndPr/>
            <w:sdtContent>
              <w:p w14:paraId="5C2CE270" w14:textId="77777777" w:rsidR="003D1B71" w:rsidRPr="00E572D6" w:rsidRDefault="003D1B71" w:rsidP="00187997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1864F0">
                  <w:rPr>
                    <w:u w:val="none"/>
                  </w:rPr>
                  <w:t>References</w:t>
                </w:r>
              </w:p>
            </w:sdtContent>
          </w:sdt>
          <w:p w14:paraId="40F7CF55" w14:textId="011724F1" w:rsidR="003D1B71" w:rsidRPr="0056708E" w:rsidRDefault="001864F0" w:rsidP="0018799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Available upon request.</w:t>
            </w:r>
          </w:p>
        </w:tc>
      </w:tr>
      <w:tr w:rsidR="003D1B71" w14:paraId="00AD8834" w14:textId="77777777" w:rsidTr="00B52F34">
        <w:trPr>
          <w:trHeight w:val="1164"/>
        </w:trPr>
        <w:tc>
          <w:tcPr>
            <w:tcW w:w="540" w:type="dxa"/>
          </w:tcPr>
          <w:p w14:paraId="294A106E" w14:textId="77777777" w:rsidR="003D1B71" w:rsidRPr="0056708E" w:rsidRDefault="003D1B71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50" w:type="dxa"/>
            <w:gridSpan w:val="2"/>
          </w:tcPr>
          <w:p w14:paraId="758D4037" w14:textId="2999D86A" w:rsidR="002F3567" w:rsidRDefault="002F3567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68426145" w14:textId="559A8ECC" w:rsidR="002F3567" w:rsidRDefault="002F3567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2565162E" w14:textId="4E1DBD46" w:rsidR="002F3567" w:rsidRDefault="002F3567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6AF05C5F" w14:textId="77777777" w:rsidR="002F3567" w:rsidRDefault="002F3567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ACD8682" w14:textId="77777777" w:rsidR="002F3567" w:rsidRDefault="002F3567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28659E46" w14:textId="77777777" w:rsidR="002F3567" w:rsidRDefault="002F3567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60812FB" w14:textId="77777777" w:rsidR="002F3567" w:rsidRDefault="002F3567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19650522" w14:textId="5D75AA03" w:rsidR="002F3567" w:rsidRPr="0056708E" w:rsidRDefault="002F3567" w:rsidP="0018799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382B388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2E3B80" w14:textId="77777777" w:rsidR="003D1B71" w:rsidRPr="00590471" w:rsidRDefault="003D1B71" w:rsidP="00187997"/>
        </w:tc>
      </w:tr>
      <w:tr w:rsidR="003D1B71" w14:paraId="4593BA70" w14:textId="77777777" w:rsidTr="00B52F34">
        <w:trPr>
          <w:trHeight w:val="543"/>
        </w:trPr>
        <w:tc>
          <w:tcPr>
            <w:tcW w:w="540" w:type="dxa"/>
          </w:tcPr>
          <w:p w14:paraId="1C4ED92E" w14:textId="77777777" w:rsidR="003D1B71" w:rsidRDefault="003D1B71" w:rsidP="00187997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7EE8C96" w14:textId="77777777" w:rsidR="003D1B71" w:rsidRPr="00376291" w:rsidRDefault="003D1B71" w:rsidP="00187997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50AAB9" wp14:editId="4DB261C9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7330E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vAlign w:val="center"/>
          </w:tcPr>
          <w:p w14:paraId="0C6D43E7" w14:textId="555C2931" w:rsidR="003D1B71" w:rsidRPr="00B52F34" w:rsidRDefault="00B52F34" w:rsidP="00187997">
            <w:pPr>
              <w:pStyle w:val="Information"/>
              <w:rPr>
                <w:bCs/>
              </w:rPr>
            </w:pPr>
            <w:r w:rsidRPr="00B52F34">
              <w:rPr>
                <w:bCs/>
                <w:sz w:val="22"/>
              </w:rPr>
              <w:t>28 Meeanee Drive Nantwich</w:t>
            </w:r>
            <w:r>
              <w:rPr>
                <w:bCs/>
                <w:sz w:val="22"/>
              </w:rPr>
              <w:t xml:space="preserve"> </w:t>
            </w:r>
            <w:r w:rsidRPr="00B52F34">
              <w:rPr>
                <w:bCs/>
                <w:sz w:val="22"/>
              </w:rPr>
              <w:t>CW5 5JG</w:t>
            </w:r>
          </w:p>
        </w:tc>
        <w:tc>
          <w:tcPr>
            <w:tcW w:w="423" w:type="dxa"/>
            <w:vMerge/>
          </w:tcPr>
          <w:p w14:paraId="56D2A0AD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96AE9AE" w14:textId="77777777" w:rsidR="003D1B71" w:rsidRDefault="003D1B71" w:rsidP="00187997">
            <w:pPr>
              <w:pStyle w:val="Heading1"/>
            </w:pPr>
          </w:p>
        </w:tc>
      </w:tr>
      <w:tr w:rsidR="003D1B71" w14:paraId="2760959D" w14:textId="77777777" w:rsidTr="00B52F34">
        <w:trPr>
          <w:trHeight w:val="183"/>
        </w:trPr>
        <w:tc>
          <w:tcPr>
            <w:tcW w:w="540" w:type="dxa"/>
          </w:tcPr>
          <w:p w14:paraId="4F6428B0" w14:textId="77777777" w:rsidR="003D1B71" w:rsidRPr="00376291" w:rsidRDefault="003D1B71" w:rsidP="00187997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50" w:type="dxa"/>
            <w:gridSpan w:val="2"/>
            <w:vAlign w:val="center"/>
          </w:tcPr>
          <w:p w14:paraId="5079C526" w14:textId="77777777" w:rsidR="003D1B71" w:rsidRPr="00376291" w:rsidRDefault="003D1B71" w:rsidP="00187997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A8D1B25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2573A33" w14:textId="77777777" w:rsidR="003D1B71" w:rsidRDefault="003D1B71" w:rsidP="00187997">
            <w:pPr>
              <w:pStyle w:val="Heading1"/>
            </w:pPr>
          </w:p>
        </w:tc>
      </w:tr>
      <w:tr w:rsidR="003D1B71" w14:paraId="0A100C3E" w14:textId="77777777" w:rsidTr="00B52F34">
        <w:trPr>
          <w:trHeight w:val="624"/>
        </w:trPr>
        <w:tc>
          <w:tcPr>
            <w:tcW w:w="540" w:type="dxa"/>
          </w:tcPr>
          <w:p w14:paraId="3F586EC5" w14:textId="77777777" w:rsidR="003D1B71" w:rsidRDefault="003D1B71" w:rsidP="00187997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E9E4106" w14:textId="77777777" w:rsidR="003D1B71" w:rsidRPr="00376291" w:rsidRDefault="003D1B71" w:rsidP="00187997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E290C" wp14:editId="5593BFA9">
                      <wp:extent cx="337820" cy="337185"/>
                      <wp:effectExtent l="0" t="0" r="0" b="0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C14305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vAlign w:val="center"/>
          </w:tcPr>
          <w:p w14:paraId="58316BA1" w14:textId="4142B3C5" w:rsidR="003D1B71" w:rsidRPr="00380FD1" w:rsidRDefault="00B52F34" w:rsidP="00187997">
            <w:pPr>
              <w:pStyle w:val="Information"/>
            </w:pPr>
            <w:r>
              <w:rPr>
                <w:sz w:val="22"/>
              </w:rPr>
              <w:t>07803 073 475</w:t>
            </w:r>
          </w:p>
        </w:tc>
        <w:tc>
          <w:tcPr>
            <w:tcW w:w="423" w:type="dxa"/>
            <w:vMerge/>
          </w:tcPr>
          <w:p w14:paraId="7AFAE144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5A0EF7C" w14:textId="77777777" w:rsidR="003D1B71" w:rsidRDefault="003D1B71" w:rsidP="00187997">
            <w:pPr>
              <w:pStyle w:val="Heading1"/>
            </w:pPr>
          </w:p>
        </w:tc>
      </w:tr>
      <w:tr w:rsidR="003D1B71" w14:paraId="0C128739" w14:textId="77777777" w:rsidTr="00B52F34">
        <w:trPr>
          <w:trHeight w:val="183"/>
        </w:trPr>
        <w:tc>
          <w:tcPr>
            <w:tcW w:w="540" w:type="dxa"/>
          </w:tcPr>
          <w:p w14:paraId="24B24FBC" w14:textId="77777777" w:rsidR="003D1B71" w:rsidRPr="00376291" w:rsidRDefault="003D1B71" w:rsidP="00187997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50" w:type="dxa"/>
            <w:gridSpan w:val="2"/>
            <w:vAlign w:val="center"/>
          </w:tcPr>
          <w:p w14:paraId="67A9B563" w14:textId="77777777" w:rsidR="003D1B71" w:rsidRPr="00376291" w:rsidRDefault="003D1B71" w:rsidP="00187997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4A08BDA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E2211D2" w14:textId="77777777" w:rsidR="003D1B71" w:rsidRDefault="003D1B71" w:rsidP="00187997">
            <w:pPr>
              <w:pStyle w:val="Heading1"/>
            </w:pPr>
          </w:p>
        </w:tc>
      </w:tr>
      <w:tr w:rsidR="003D1B71" w14:paraId="25D25327" w14:textId="77777777" w:rsidTr="00B52F34">
        <w:trPr>
          <w:trHeight w:val="633"/>
        </w:trPr>
        <w:tc>
          <w:tcPr>
            <w:tcW w:w="540" w:type="dxa"/>
          </w:tcPr>
          <w:p w14:paraId="3DDA58B2" w14:textId="77777777" w:rsidR="003D1B71" w:rsidRDefault="003D1B71" w:rsidP="00187997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C8966F9" w14:textId="77777777" w:rsidR="003D1B71" w:rsidRPr="00376291" w:rsidRDefault="003D1B71" w:rsidP="00187997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AB874F" wp14:editId="7D729638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72A92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vAlign w:val="center"/>
          </w:tcPr>
          <w:p w14:paraId="3E405525" w14:textId="2288A70E" w:rsidR="003D1B71" w:rsidRPr="00380FD1" w:rsidRDefault="00B52F34" w:rsidP="00187997">
            <w:pPr>
              <w:pStyle w:val="Information"/>
            </w:pPr>
            <w:r>
              <w:rPr>
                <w:sz w:val="22"/>
              </w:rPr>
              <w:t>jakelynch25@gmail.com</w:t>
            </w:r>
          </w:p>
        </w:tc>
        <w:tc>
          <w:tcPr>
            <w:tcW w:w="423" w:type="dxa"/>
            <w:vMerge/>
          </w:tcPr>
          <w:p w14:paraId="450F3B7E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46A1C73" w14:textId="77777777" w:rsidR="003D1B71" w:rsidRDefault="003D1B71" w:rsidP="00187997">
            <w:pPr>
              <w:pStyle w:val="Heading1"/>
            </w:pPr>
          </w:p>
        </w:tc>
      </w:tr>
      <w:tr w:rsidR="003D1B71" w14:paraId="34B0BBC1" w14:textId="77777777" w:rsidTr="00B52F34">
        <w:trPr>
          <w:trHeight w:val="174"/>
        </w:trPr>
        <w:tc>
          <w:tcPr>
            <w:tcW w:w="540" w:type="dxa"/>
          </w:tcPr>
          <w:p w14:paraId="10CCBDE3" w14:textId="77777777" w:rsidR="003D1B71" w:rsidRPr="00376291" w:rsidRDefault="003D1B71" w:rsidP="00187997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50" w:type="dxa"/>
            <w:gridSpan w:val="2"/>
            <w:vAlign w:val="center"/>
          </w:tcPr>
          <w:p w14:paraId="199D6238" w14:textId="77777777" w:rsidR="003D1B71" w:rsidRPr="00376291" w:rsidRDefault="003D1B71" w:rsidP="00187997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5CDAD06" w14:textId="77777777" w:rsidR="003D1B71" w:rsidRDefault="003D1B71" w:rsidP="0018799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E739F3C" w14:textId="77777777" w:rsidR="003D1B71" w:rsidRDefault="003D1B71" w:rsidP="00187997">
            <w:pPr>
              <w:pStyle w:val="Heading1"/>
            </w:pPr>
          </w:p>
        </w:tc>
      </w:tr>
      <w:tr w:rsidR="003D1B71" w14:paraId="539F9957" w14:textId="77777777" w:rsidTr="00B52F34">
        <w:trPr>
          <w:trHeight w:val="633"/>
        </w:trPr>
        <w:tc>
          <w:tcPr>
            <w:tcW w:w="540" w:type="dxa"/>
          </w:tcPr>
          <w:p w14:paraId="7B1FB7CC" w14:textId="77777777" w:rsidR="003D1B71" w:rsidRDefault="003D1B71" w:rsidP="00187997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ADB0167" w14:textId="227A0CB9" w:rsidR="003D1B71" w:rsidRPr="00376291" w:rsidRDefault="003D1B71" w:rsidP="00187997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20" w:type="dxa"/>
            <w:vAlign w:val="center"/>
          </w:tcPr>
          <w:p w14:paraId="0ED17C4D" w14:textId="50F6ADE5" w:rsidR="003D1B71" w:rsidRPr="00380FD1" w:rsidRDefault="003D1B71" w:rsidP="00187997">
            <w:pPr>
              <w:pStyle w:val="Information"/>
            </w:pPr>
          </w:p>
        </w:tc>
        <w:tc>
          <w:tcPr>
            <w:tcW w:w="423" w:type="dxa"/>
            <w:vMerge/>
          </w:tcPr>
          <w:p w14:paraId="159A4C13" w14:textId="77777777" w:rsidR="003D1B71" w:rsidRDefault="003D1B71" w:rsidP="00187997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B652DEC" w14:textId="77777777" w:rsidR="003D1B71" w:rsidRDefault="003D1B71" w:rsidP="00187997">
            <w:pPr>
              <w:pStyle w:val="Heading1"/>
            </w:pPr>
          </w:p>
        </w:tc>
      </w:tr>
      <w:tr w:rsidR="003D1B71" w14:paraId="23EA3505" w14:textId="77777777" w:rsidTr="00B52F34">
        <w:trPr>
          <w:trHeight w:val="2448"/>
        </w:trPr>
        <w:tc>
          <w:tcPr>
            <w:tcW w:w="540" w:type="dxa"/>
          </w:tcPr>
          <w:p w14:paraId="2CCA79F2" w14:textId="77777777" w:rsidR="003D1B71" w:rsidRPr="0056708E" w:rsidRDefault="003D1B71" w:rsidP="00187997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50" w:type="dxa"/>
            <w:gridSpan w:val="2"/>
          </w:tcPr>
          <w:p w14:paraId="6EB4FC7F" w14:textId="77777777" w:rsidR="003D1B71" w:rsidRPr="0056708E" w:rsidRDefault="003D1B71" w:rsidP="00187997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0478E32" w14:textId="77777777" w:rsidR="003D1B71" w:rsidRDefault="003D1B71" w:rsidP="00187997"/>
        </w:tc>
        <w:tc>
          <w:tcPr>
            <w:tcW w:w="6607" w:type="dxa"/>
            <w:vMerge/>
          </w:tcPr>
          <w:p w14:paraId="4426E9F5" w14:textId="77777777" w:rsidR="003D1B71" w:rsidRDefault="003D1B71" w:rsidP="00187997"/>
        </w:tc>
      </w:tr>
    </w:tbl>
    <w:p w14:paraId="6B00D290" w14:textId="77777777" w:rsidR="007F5B63" w:rsidRPr="00CE1E3D" w:rsidRDefault="007F5B63" w:rsidP="006D79A8">
      <w:pPr>
        <w:pStyle w:val="BodyText"/>
      </w:pPr>
    </w:p>
    <w:sectPr w:rsidR="007F5B63" w:rsidRPr="00CE1E3D" w:rsidSect="002F3567">
      <w:headerReference w:type="default" r:id="rId19"/>
      <w:type w:val="continuous"/>
      <w:pgSz w:w="11909" w:h="16834" w:code="9"/>
      <w:pgMar w:top="1152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17B1A" w14:textId="77777777" w:rsidR="000A70F8" w:rsidRDefault="000A70F8" w:rsidP="00590471">
      <w:r>
        <w:separator/>
      </w:r>
    </w:p>
  </w:endnote>
  <w:endnote w:type="continuationSeparator" w:id="0">
    <w:p w14:paraId="3EBB3C00" w14:textId="77777777" w:rsidR="000A70F8" w:rsidRDefault="000A70F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0CE73" w14:textId="77777777" w:rsidR="000A70F8" w:rsidRDefault="000A70F8" w:rsidP="00590471">
      <w:r>
        <w:separator/>
      </w:r>
    </w:p>
  </w:footnote>
  <w:footnote w:type="continuationSeparator" w:id="0">
    <w:p w14:paraId="0B3C393B" w14:textId="77777777" w:rsidR="000A70F8" w:rsidRDefault="000A70F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2B3AA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7F621A2" wp14:editId="38752AB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0FF3A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36613A1"/>
    <w:multiLevelType w:val="hybridMultilevel"/>
    <w:tmpl w:val="5E30F3EE"/>
    <w:lvl w:ilvl="0" w:tplc="F73EB382">
      <w:start w:val="1"/>
      <w:numFmt w:val="bullet"/>
      <w:lvlText w:val="•"/>
      <w:lvlJc w:val="left"/>
      <w:pPr>
        <w:ind w:left="703" w:hanging="348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816D0"/>
    <w:multiLevelType w:val="multilevel"/>
    <w:tmpl w:val="B720E0C0"/>
    <w:lvl w:ilvl="0">
      <w:start w:val="2017"/>
      <w:numFmt w:val="decimal"/>
      <w:lvlText w:val="%1"/>
      <w:lvlJc w:val="left"/>
      <w:pPr>
        <w:ind w:left="743" w:hanging="743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743" w:hanging="743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43" w:hanging="743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43" w:hanging="743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92C0386"/>
    <w:multiLevelType w:val="multilevel"/>
    <w:tmpl w:val="BDDE9296"/>
    <w:lvl w:ilvl="0">
      <w:start w:val="2017"/>
      <w:numFmt w:val="decimal"/>
      <w:lvlText w:val="%1"/>
      <w:lvlJc w:val="left"/>
      <w:pPr>
        <w:ind w:left="743" w:hanging="743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743" w:hanging="743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43" w:hanging="743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43" w:hanging="743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2D7421"/>
    <w:multiLevelType w:val="multilevel"/>
    <w:tmpl w:val="C198771A"/>
    <w:lvl w:ilvl="0">
      <w:start w:val="2017"/>
      <w:numFmt w:val="decimal"/>
      <w:lvlText w:val="%1"/>
      <w:lvlJc w:val="left"/>
      <w:pPr>
        <w:ind w:left="743" w:hanging="743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743" w:hanging="743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43" w:hanging="743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43" w:hanging="743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277948"/>
    <w:multiLevelType w:val="hybridMultilevel"/>
    <w:tmpl w:val="FC6A1292"/>
    <w:lvl w:ilvl="0" w:tplc="F73EB382">
      <w:start w:val="1"/>
      <w:numFmt w:val="bullet"/>
      <w:lvlText w:val="•"/>
      <w:lvlJc w:val="left"/>
      <w:pPr>
        <w:ind w:left="708" w:hanging="348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EAA054E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DFE1684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54E91A2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41A977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D2CE46E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DB0CD00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F24E9A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CA88764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7"/>
  </w:num>
  <w:num w:numId="6">
    <w:abstractNumId w:val="7"/>
  </w:num>
  <w:num w:numId="7">
    <w:abstractNumId w:val="5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F3B"/>
    <w:rsid w:val="00032F7F"/>
    <w:rsid w:val="00060042"/>
    <w:rsid w:val="0008685D"/>
    <w:rsid w:val="00090860"/>
    <w:rsid w:val="000A70F8"/>
    <w:rsid w:val="000D743F"/>
    <w:rsid w:val="00112FD7"/>
    <w:rsid w:val="00150ABD"/>
    <w:rsid w:val="001864F0"/>
    <w:rsid w:val="00187997"/>
    <w:rsid w:val="001946FC"/>
    <w:rsid w:val="00222466"/>
    <w:rsid w:val="0024753C"/>
    <w:rsid w:val="00276026"/>
    <w:rsid w:val="00276EF9"/>
    <w:rsid w:val="002B4549"/>
    <w:rsid w:val="002F3567"/>
    <w:rsid w:val="00310F17"/>
    <w:rsid w:val="00322A46"/>
    <w:rsid w:val="003326CB"/>
    <w:rsid w:val="00353B60"/>
    <w:rsid w:val="003646B7"/>
    <w:rsid w:val="00376291"/>
    <w:rsid w:val="00380FD1"/>
    <w:rsid w:val="00383D02"/>
    <w:rsid w:val="00385DE7"/>
    <w:rsid w:val="003C62EE"/>
    <w:rsid w:val="003D1B71"/>
    <w:rsid w:val="0040217B"/>
    <w:rsid w:val="00430606"/>
    <w:rsid w:val="0044671B"/>
    <w:rsid w:val="004670E2"/>
    <w:rsid w:val="0049219F"/>
    <w:rsid w:val="004E158A"/>
    <w:rsid w:val="00511DE8"/>
    <w:rsid w:val="00565C77"/>
    <w:rsid w:val="0056701B"/>
    <w:rsid w:val="0056708E"/>
    <w:rsid w:val="005801E5"/>
    <w:rsid w:val="00590471"/>
    <w:rsid w:val="005D01FA"/>
    <w:rsid w:val="006329EE"/>
    <w:rsid w:val="00653E17"/>
    <w:rsid w:val="00656638"/>
    <w:rsid w:val="006A08E8"/>
    <w:rsid w:val="006D5F03"/>
    <w:rsid w:val="006D79A8"/>
    <w:rsid w:val="0072353B"/>
    <w:rsid w:val="00745EC6"/>
    <w:rsid w:val="007472A6"/>
    <w:rsid w:val="00756C1A"/>
    <w:rsid w:val="007575B6"/>
    <w:rsid w:val="00764551"/>
    <w:rsid w:val="007B3C81"/>
    <w:rsid w:val="007B4A06"/>
    <w:rsid w:val="007D67CA"/>
    <w:rsid w:val="007E668F"/>
    <w:rsid w:val="007F2ED7"/>
    <w:rsid w:val="007F5B63"/>
    <w:rsid w:val="00803A0A"/>
    <w:rsid w:val="00845E9C"/>
    <w:rsid w:val="00846CB9"/>
    <w:rsid w:val="00851F3B"/>
    <w:rsid w:val="008566AA"/>
    <w:rsid w:val="00897247"/>
    <w:rsid w:val="008A1E6E"/>
    <w:rsid w:val="008C024F"/>
    <w:rsid w:val="008C2CFC"/>
    <w:rsid w:val="008E5EFD"/>
    <w:rsid w:val="00912DC8"/>
    <w:rsid w:val="00946F4B"/>
    <w:rsid w:val="009475DC"/>
    <w:rsid w:val="009545B4"/>
    <w:rsid w:val="0096599B"/>
    <w:rsid w:val="00967B93"/>
    <w:rsid w:val="009C537B"/>
    <w:rsid w:val="009D090F"/>
    <w:rsid w:val="00A2555B"/>
    <w:rsid w:val="00A263B0"/>
    <w:rsid w:val="00A31464"/>
    <w:rsid w:val="00A31B16"/>
    <w:rsid w:val="00A33613"/>
    <w:rsid w:val="00A47A8D"/>
    <w:rsid w:val="00AA2B72"/>
    <w:rsid w:val="00AB3EFB"/>
    <w:rsid w:val="00AC6C7E"/>
    <w:rsid w:val="00B23271"/>
    <w:rsid w:val="00B4158A"/>
    <w:rsid w:val="00B46366"/>
    <w:rsid w:val="00B52F34"/>
    <w:rsid w:val="00B6466C"/>
    <w:rsid w:val="00B9209A"/>
    <w:rsid w:val="00B94B33"/>
    <w:rsid w:val="00BB1B5D"/>
    <w:rsid w:val="00BB2BDA"/>
    <w:rsid w:val="00BC22C7"/>
    <w:rsid w:val="00BD195A"/>
    <w:rsid w:val="00C07240"/>
    <w:rsid w:val="00C14078"/>
    <w:rsid w:val="00CE1E3D"/>
    <w:rsid w:val="00CE795B"/>
    <w:rsid w:val="00D0502B"/>
    <w:rsid w:val="00D053FA"/>
    <w:rsid w:val="00D31550"/>
    <w:rsid w:val="00D3194E"/>
    <w:rsid w:val="00D501F2"/>
    <w:rsid w:val="00DC3F0A"/>
    <w:rsid w:val="00E26AED"/>
    <w:rsid w:val="00E3083C"/>
    <w:rsid w:val="00E4568F"/>
    <w:rsid w:val="00E73AB8"/>
    <w:rsid w:val="00E90A60"/>
    <w:rsid w:val="00E920EF"/>
    <w:rsid w:val="00ED47F7"/>
    <w:rsid w:val="00ED7925"/>
    <w:rsid w:val="00EE7E09"/>
    <w:rsid w:val="00F0223C"/>
    <w:rsid w:val="00F120A8"/>
    <w:rsid w:val="00F150E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9374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4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bronzite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05C0ABD5F9D46928CCF88DD533BB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880FC-8DCA-4A26-B482-65A05B92CC99}"/>
      </w:docPartPr>
      <w:docPartBody>
        <w:p w:rsidR="006640F5" w:rsidRDefault="00862995">
          <w:pPr>
            <w:pStyle w:val="605C0ABD5F9D46928CCF88DD533BB79B"/>
          </w:pPr>
          <w:r w:rsidRPr="00AC6C7E">
            <w:t>Experience</w:t>
          </w:r>
        </w:p>
      </w:docPartBody>
    </w:docPart>
    <w:docPart>
      <w:docPartPr>
        <w:name w:val="7A5BAC26426A4C1DAEF4966F2B7BC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152E2-03F2-4248-8D91-E73F6228AF9A}"/>
      </w:docPartPr>
      <w:docPartBody>
        <w:p w:rsidR="006640F5" w:rsidRDefault="00862995">
          <w:pPr>
            <w:pStyle w:val="7A5BAC26426A4C1DAEF4966F2B7BC4F7"/>
          </w:pPr>
          <w:r w:rsidRPr="00AC6C7E">
            <w:t>Education</w:t>
          </w:r>
        </w:p>
      </w:docPartBody>
    </w:docPart>
    <w:docPart>
      <w:docPartPr>
        <w:name w:val="99AECA236A6540DB88DD3D75AF71D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DBD1A-B667-45BD-B13B-75296CA800C6}"/>
      </w:docPartPr>
      <w:docPartBody>
        <w:p w:rsidR="006640F5" w:rsidRDefault="00862995">
          <w:pPr>
            <w:pStyle w:val="99AECA236A6540DB88DD3D75AF71D86A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FB"/>
    <w:rsid w:val="004B15FB"/>
    <w:rsid w:val="006640F5"/>
    <w:rsid w:val="00862995"/>
    <w:rsid w:val="00F408D3"/>
    <w:rsid w:val="00FF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AF1008521C407981236F080A03F834">
    <w:name w:val="9BAF1008521C407981236F080A03F834"/>
  </w:style>
  <w:style w:type="paragraph" w:customStyle="1" w:styleId="2AB44398FB364AD4A6A9FBB6AB4F3190">
    <w:name w:val="2AB44398FB364AD4A6A9FBB6AB4F3190"/>
  </w:style>
  <w:style w:type="paragraph" w:customStyle="1" w:styleId="605C0ABD5F9D46928CCF88DD533BB79B">
    <w:name w:val="605C0ABD5F9D46928CCF88DD533BB79B"/>
  </w:style>
  <w:style w:type="paragraph" w:customStyle="1" w:styleId="ECFB667E7EE548399591EDB9910573B0">
    <w:name w:val="ECFB667E7EE548399591EDB9910573B0"/>
  </w:style>
  <w:style w:type="paragraph" w:customStyle="1" w:styleId="251308A66F1347BEA4B2CEA6158B0388">
    <w:name w:val="251308A66F1347BEA4B2CEA6158B0388"/>
  </w:style>
  <w:style w:type="paragraph" w:customStyle="1" w:styleId="852E2C538FA84DB2B6948286C7DFF3C6">
    <w:name w:val="852E2C538FA84DB2B6948286C7DFF3C6"/>
  </w:style>
  <w:style w:type="paragraph" w:customStyle="1" w:styleId="119E9F0203C04CBE99786110B3F316EB">
    <w:name w:val="119E9F0203C04CBE99786110B3F316EB"/>
  </w:style>
  <w:style w:type="paragraph" w:customStyle="1" w:styleId="DCA5DEB2D25F4EBCB075EA723CD3FCAE">
    <w:name w:val="DCA5DEB2D25F4EBCB075EA723CD3FCAE"/>
  </w:style>
  <w:style w:type="paragraph" w:customStyle="1" w:styleId="69C6291346D74CA7A25E66F2E9DAE833">
    <w:name w:val="69C6291346D74CA7A25E66F2E9DAE833"/>
  </w:style>
  <w:style w:type="paragraph" w:customStyle="1" w:styleId="82213F70B90F412DAB44132FD09BFF8D">
    <w:name w:val="82213F70B90F412DAB44132FD09BFF8D"/>
  </w:style>
  <w:style w:type="paragraph" w:customStyle="1" w:styleId="C8A9E24B2FB54277988FF22FE15C6C07">
    <w:name w:val="C8A9E24B2FB54277988FF22FE15C6C07"/>
  </w:style>
  <w:style w:type="paragraph" w:customStyle="1" w:styleId="DF84B96FB1CD42D79CF58BD53C7CEEEE">
    <w:name w:val="DF84B96FB1CD42D79CF58BD53C7CEEEE"/>
  </w:style>
  <w:style w:type="paragraph" w:customStyle="1" w:styleId="E3908FAA59C94431B428215DE2B28D6A">
    <w:name w:val="E3908FAA59C94431B428215DE2B28D6A"/>
  </w:style>
  <w:style w:type="paragraph" w:customStyle="1" w:styleId="3C03CAE1B2A34EDBA05FC150EF02B3A5">
    <w:name w:val="3C03CAE1B2A34EDBA05FC150EF02B3A5"/>
  </w:style>
  <w:style w:type="paragraph" w:customStyle="1" w:styleId="293A13E026A343F3B04CB37DEE6BCD57">
    <w:name w:val="293A13E026A343F3B04CB37DEE6BCD57"/>
  </w:style>
  <w:style w:type="paragraph" w:customStyle="1" w:styleId="60519F051EE44670B5495C5A6A9C29D0">
    <w:name w:val="60519F051EE44670B5495C5A6A9C29D0"/>
  </w:style>
  <w:style w:type="paragraph" w:customStyle="1" w:styleId="5AB2BA262FA742FA854A33A301C3BAD6">
    <w:name w:val="5AB2BA262FA742FA854A33A301C3BAD6"/>
  </w:style>
  <w:style w:type="paragraph" w:customStyle="1" w:styleId="29EABFB888EB41B0A40D381955396DE6">
    <w:name w:val="29EABFB888EB41B0A40D381955396DE6"/>
  </w:style>
  <w:style w:type="paragraph" w:customStyle="1" w:styleId="B0A2F3B83EC9465988E7BB51EC871CDE">
    <w:name w:val="B0A2F3B83EC9465988E7BB51EC871CDE"/>
  </w:style>
  <w:style w:type="paragraph" w:customStyle="1" w:styleId="7A5BAC26426A4C1DAEF4966F2B7BC4F7">
    <w:name w:val="7A5BAC26426A4C1DAEF4966F2B7BC4F7"/>
  </w:style>
  <w:style w:type="paragraph" w:customStyle="1" w:styleId="02A2372B0F02426AAF7D7620F84DD172">
    <w:name w:val="02A2372B0F02426AAF7D7620F84DD172"/>
  </w:style>
  <w:style w:type="paragraph" w:customStyle="1" w:styleId="F960802B44534E858CB7D28A6B2E5FBD">
    <w:name w:val="F960802B44534E858CB7D28A6B2E5FBD"/>
  </w:style>
  <w:style w:type="paragraph" w:customStyle="1" w:styleId="D023680FB433429D89E1F068AFBF8D6F">
    <w:name w:val="D023680FB433429D89E1F068AFBF8D6F"/>
  </w:style>
  <w:style w:type="paragraph" w:customStyle="1" w:styleId="6CACDD9FB85F4957BE7C1341F8479294">
    <w:name w:val="6CACDD9FB85F4957BE7C1341F8479294"/>
  </w:style>
  <w:style w:type="paragraph" w:customStyle="1" w:styleId="3A58298223BE48A0B7EE250CE7357F09">
    <w:name w:val="3A58298223BE48A0B7EE250CE7357F09"/>
  </w:style>
  <w:style w:type="paragraph" w:customStyle="1" w:styleId="6244FC241EA840C4BF68478C64CB8DC0">
    <w:name w:val="6244FC241EA840C4BF68478C64CB8DC0"/>
  </w:style>
  <w:style w:type="paragraph" w:customStyle="1" w:styleId="257D0AA665A747C3A4B01A290DAC3F16">
    <w:name w:val="257D0AA665A747C3A4B01A290DAC3F16"/>
  </w:style>
  <w:style w:type="paragraph" w:customStyle="1" w:styleId="99AECA236A6540DB88DD3D75AF71D86A">
    <w:name w:val="99AECA236A6540DB88DD3D75AF71D86A"/>
  </w:style>
  <w:style w:type="paragraph" w:customStyle="1" w:styleId="3331D1124ACF427AB728E373547F21FB">
    <w:name w:val="3331D1124ACF427AB728E373547F21FB"/>
  </w:style>
  <w:style w:type="paragraph" w:customStyle="1" w:styleId="0978E56559B14F31B2F663B36D157017">
    <w:name w:val="0978E56559B14F31B2F663B36D157017"/>
  </w:style>
  <w:style w:type="paragraph" w:customStyle="1" w:styleId="A63208AC279F4579A94D4506EF5A0146">
    <w:name w:val="A63208AC279F4579A94D4506EF5A0146"/>
  </w:style>
  <w:style w:type="paragraph" w:customStyle="1" w:styleId="DF750ABA7F47424E852AE6F8488D4BA5">
    <w:name w:val="DF750ABA7F47424E852AE6F8488D4BA5"/>
  </w:style>
  <w:style w:type="paragraph" w:customStyle="1" w:styleId="C65FB84A81714274BD66DCA013D30CE7">
    <w:name w:val="C65FB84A81714274BD66DCA013D30CE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20BC8CD5E08432F83B6175DD77153D6">
    <w:name w:val="320BC8CD5E08432F83B6175DD77153D6"/>
  </w:style>
  <w:style w:type="paragraph" w:customStyle="1" w:styleId="EF390678DE4549FCA934F993B4ECCEE4">
    <w:name w:val="EF390678DE4549FCA934F993B4ECCEE4"/>
    <w:rsid w:val="004B15FB"/>
  </w:style>
  <w:style w:type="paragraph" w:customStyle="1" w:styleId="C7FC06BCAC1A47BDB00670E7CD55B59E">
    <w:name w:val="C7FC06BCAC1A47BDB00670E7CD55B59E"/>
    <w:rsid w:val="004B15FB"/>
  </w:style>
  <w:style w:type="paragraph" w:customStyle="1" w:styleId="F066A6CCA0CB4EC9A24A111C5D1E1833">
    <w:name w:val="F066A6CCA0CB4EC9A24A111C5D1E1833"/>
    <w:rsid w:val="004B15FB"/>
  </w:style>
  <w:style w:type="paragraph" w:customStyle="1" w:styleId="C7F921DD22074FB4A8349974341D8856">
    <w:name w:val="C7F921DD22074FB4A8349974341D8856"/>
    <w:rsid w:val="004B15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BDC093-C04E-40D2-84F1-5058FB6E88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2020-06-14T12:17:00Z</dcterms:created>
  <dcterms:modified xsi:type="dcterms:W3CDTF">2020-09-07T22:19:00Z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