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0A750953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57822212" w14:textId="48C920A4" w:rsidR="000629D5" w:rsidRDefault="004740AB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6F62099" wp14:editId="6C0DCA8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427990</wp:posOffset>
                  </wp:positionV>
                  <wp:extent cx="1600200" cy="2398395"/>
                  <wp:effectExtent l="0" t="0" r="0" b="1905"/>
                  <wp:wrapThrough wrapText="bothSides">
                    <wp:wrapPolygon edited="0">
                      <wp:start x="0" y="0"/>
                      <wp:lineTo x="0" y="21503"/>
                      <wp:lineTo x="21429" y="21503"/>
                      <wp:lineTo x="21429" y="0"/>
                      <wp:lineTo x="0" y="0"/>
                    </wp:wrapPolygon>
                  </wp:wrapThrough>
                  <wp:docPr id="1" name="Picture 1" descr="A picture containing person, wall, clothing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person, wall, clothing, holding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39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3661F165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667675E6" w14:textId="77777777" w:rsidR="00996359" w:rsidRPr="00A54ACD" w:rsidRDefault="00996359" w:rsidP="00996359">
            <w:pPr>
              <w:pStyle w:val="ListBullet"/>
              <w:numPr>
                <w:ilvl w:val="0"/>
                <w:numId w:val="0"/>
              </w:numPr>
              <w:pBdr>
                <w:bottom w:val="single" w:sz="4" w:space="1" w:color="auto"/>
              </w:pBdr>
              <w:rPr>
                <w:sz w:val="36"/>
                <w:szCs w:val="36"/>
              </w:rPr>
            </w:pPr>
            <w:r w:rsidRPr="00A54ACD">
              <w:rPr>
                <w:sz w:val="36"/>
                <w:szCs w:val="36"/>
              </w:rPr>
              <w:t>Work experience</w:t>
            </w:r>
          </w:p>
          <w:p w14:paraId="6995D9F6" w14:textId="77777777" w:rsidR="001A7FE6" w:rsidRDefault="001A7FE6" w:rsidP="00996359">
            <w:pPr>
              <w:pStyle w:val="ListBullet"/>
              <w:numPr>
                <w:ilvl w:val="0"/>
                <w:numId w:val="0"/>
              </w:numPr>
              <w:ind w:left="360"/>
              <w:rPr>
                <w:sz w:val="28"/>
                <w:szCs w:val="28"/>
                <w:highlight w:val="lightGray"/>
              </w:rPr>
            </w:pPr>
          </w:p>
          <w:p w14:paraId="34D7914D" w14:textId="77777777" w:rsidR="00996359" w:rsidRPr="002D29FA" w:rsidRDefault="00996359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b/>
                <w:bCs/>
                <w:sz w:val="28"/>
                <w:szCs w:val="28"/>
              </w:rPr>
            </w:pPr>
            <w:r w:rsidRPr="002D29FA">
              <w:rPr>
                <w:b/>
                <w:bCs/>
                <w:sz w:val="28"/>
                <w:szCs w:val="28"/>
                <w:highlight w:val="lightGray"/>
              </w:rPr>
              <w:t>Television</w:t>
            </w:r>
          </w:p>
          <w:p w14:paraId="54D03367" w14:textId="6F3A7D90" w:rsidR="00BC7A34" w:rsidRPr="00494BDF" w:rsidRDefault="001A7FE6" w:rsidP="00454635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iCs/>
                <w:lang w:bidi="en-US"/>
              </w:rPr>
            </w:pPr>
            <w:proofErr w:type="spellStart"/>
            <w:r w:rsidRPr="002442D8">
              <w:rPr>
                <w:iCs/>
                <w:lang w:bidi="en-US"/>
              </w:rPr>
              <w:t>Lydie</w:t>
            </w:r>
            <w:proofErr w:type="spellEnd"/>
            <w:r w:rsidRPr="002442D8">
              <w:rPr>
                <w:iCs/>
                <w:lang w:bidi="en-US"/>
              </w:rPr>
              <w:t xml:space="preserve"> in </w:t>
            </w:r>
            <w:r w:rsidR="002442D8" w:rsidRPr="002442D8">
              <w:rPr>
                <w:iCs/>
                <w:lang w:bidi="en-US"/>
              </w:rPr>
              <w:t>‘</w:t>
            </w:r>
            <w:proofErr w:type="spellStart"/>
            <w:r w:rsidR="00494BDF" w:rsidRPr="00494BDF">
              <w:rPr>
                <w:iCs/>
                <w:lang w:bidi="en-US"/>
              </w:rPr>
              <w:t>Echte</w:t>
            </w:r>
            <w:proofErr w:type="spellEnd"/>
            <w:r w:rsidR="00494BDF" w:rsidRPr="00494BDF">
              <w:rPr>
                <w:iCs/>
                <w:lang w:bidi="en-US"/>
              </w:rPr>
              <w:t xml:space="preserve"> </w:t>
            </w:r>
            <w:proofErr w:type="spellStart"/>
            <w:r w:rsidR="00494BDF" w:rsidRPr="00494BDF">
              <w:rPr>
                <w:iCs/>
                <w:lang w:bidi="en-US"/>
              </w:rPr>
              <w:t>Verhalen</w:t>
            </w:r>
            <w:proofErr w:type="spellEnd"/>
            <w:r w:rsidR="00494BDF" w:rsidRPr="00494BDF">
              <w:rPr>
                <w:iCs/>
                <w:lang w:bidi="en-US"/>
              </w:rPr>
              <w:t>: SOS 112</w:t>
            </w:r>
            <w:r w:rsidR="002442D8" w:rsidRPr="002442D8">
              <w:rPr>
                <w:iCs/>
                <w:lang w:bidi="en-US"/>
              </w:rPr>
              <w:t>’</w:t>
            </w:r>
            <w:r w:rsidR="00A54ACD" w:rsidRPr="002442D8">
              <w:rPr>
                <w:iCs/>
                <w:lang w:bidi="en-US"/>
              </w:rPr>
              <w:t>, episode 15</w:t>
            </w:r>
          </w:p>
          <w:p w14:paraId="64D3E40D" w14:textId="10C78A9E" w:rsidR="00494BDF" w:rsidRPr="001A7FE6" w:rsidRDefault="00BC7A34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rFonts w:asciiTheme="majorHAnsi" w:hAnsiTheme="majorHAnsi"/>
                <w:iCs/>
              </w:rPr>
            </w:pPr>
            <w:r>
              <w:rPr>
                <w:i/>
                <w:u w:val="single"/>
                <w:lang w:bidi="en-US"/>
              </w:rPr>
              <w:t>F</w:t>
            </w:r>
            <w:r w:rsidR="002442D8" w:rsidRPr="002442D8">
              <w:rPr>
                <w:i/>
                <w:u w:val="single"/>
                <w:lang w:bidi="en-US"/>
              </w:rPr>
              <w:t>eaturing in</w:t>
            </w:r>
            <w:r w:rsidR="002442D8">
              <w:rPr>
                <w:iCs/>
                <w:lang w:bidi="en-US"/>
              </w:rPr>
              <w:t xml:space="preserve">: </w:t>
            </w:r>
            <w:r w:rsidR="00D74DC3" w:rsidRPr="001A7FE6">
              <w:rPr>
                <w:iCs/>
                <w:lang w:bidi="en-US"/>
              </w:rPr>
              <w:t>It’s</w:t>
            </w:r>
            <w:r w:rsidR="00D74DC3" w:rsidRPr="001A7FE6">
              <w:rPr>
                <w:rFonts w:asciiTheme="majorHAnsi" w:eastAsia="Calibri" w:hAnsiTheme="majorHAnsi" w:cs="Calibri"/>
                <w:iCs/>
              </w:rPr>
              <w:t xml:space="preserve"> Showtime</w:t>
            </w:r>
            <w:r w:rsidR="00D74DC3" w:rsidRPr="001A7FE6">
              <w:rPr>
                <w:rFonts w:asciiTheme="majorHAnsi" w:hAnsiTheme="majorHAnsi"/>
                <w:iCs/>
                <w:lang w:bidi="en-US"/>
              </w:rPr>
              <w:t xml:space="preserve">, </w:t>
            </w:r>
            <w:r w:rsidR="00494BDF" w:rsidRPr="001A7FE6">
              <w:rPr>
                <w:rFonts w:asciiTheme="majorHAnsi" w:eastAsia="Calibri" w:hAnsiTheme="majorHAnsi" w:cs="Calibri"/>
                <w:iCs/>
              </w:rPr>
              <w:t xml:space="preserve">Bad Trip, De </w:t>
            </w:r>
            <w:proofErr w:type="spellStart"/>
            <w:r w:rsidR="00494BDF" w:rsidRPr="001A7FE6">
              <w:rPr>
                <w:rFonts w:asciiTheme="majorHAnsi" w:eastAsia="Calibri" w:hAnsiTheme="majorHAnsi" w:cs="Calibri"/>
                <w:iCs/>
              </w:rPr>
              <w:t>Twaalf</w:t>
            </w:r>
            <w:proofErr w:type="spellEnd"/>
            <w:r w:rsidR="00494BDF" w:rsidRPr="001A7FE6">
              <w:rPr>
                <w:rFonts w:asciiTheme="majorHAnsi" w:eastAsia="Calibri" w:hAnsiTheme="majorHAnsi" w:cs="Calibri"/>
                <w:iCs/>
              </w:rPr>
              <w:t xml:space="preserve">, Callboys, Tabula Rasa, </w:t>
            </w:r>
            <w:proofErr w:type="spellStart"/>
            <w:r w:rsidR="00494BDF" w:rsidRPr="001A7FE6">
              <w:rPr>
                <w:rFonts w:asciiTheme="majorHAnsi" w:eastAsia="Calibri" w:hAnsiTheme="majorHAnsi" w:cs="Calibri"/>
                <w:iCs/>
              </w:rPr>
              <w:t>Familie</w:t>
            </w:r>
            <w:proofErr w:type="spellEnd"/>
            <w:r w:rsidR="00494BDF" w:rsidRPr="001A7FE6">
              <w:rPr>
                <w:rFonts w:asciiTheme="majorHAnsi" w:eastAsia="Calibri" w:hAnsiTheme="majorHAnsi" w:cs="Calibri"/>
                <w:iCs/>
              </w:rPr>
              <w:t xml:space="preserve">, </w:t>
            </w:r>
            <w:proofErr w:type="spellStart"/>
            <w:r w:rsidR="00494BDF" w:rsidRPr="001A7FE6">
              <w:rPr>
                <w:rFonts w:asciiTheme="majorHAnsi" w:eastAsia="Calibri" w:hAnsiTheme="majorHAnsi" w:cs="Calibri"/>
                <w:iCs/>
              </w:rPr>
              <w:t>Spitsbroers</w:t>
            </w:r>
            <w:proofErr w:type="spellEnd"/>
            <w:r w:rsidR="00494BDF" w:rsidRPr="001A7FE6">
              <w:rPr>
                <w:rFonts w:asciiTheme="majorHAnsi" w:eastAsia="Calibri" w:hAnsiTheme="majorHAnsi" w:cs="Calibri"/>
                <w:iCs/>
              </w:rPr>
              <w:t xml:space="preserve"> 2, </w:t>
            </w:r>
            <w:proofErr w:type="spellStart"/>
            <w:r w:rsidR="00494BDF" w:rsidRPr="001A7FE6">
              <w:rPr>
                <w:rFonts w:asciiTheme="majorHAnsi" w:eastAsia="Calibri" w:hAnsiTheme="majorHAnsi" w:cs="Calibri"/>
                <w:iCs/>
              </w:rPr>
              <w:t>Vermist</w:t>
            </w:r>
            <w:proofErr w:type="spellEnd"/>
          </w:p>
          <w:p w14:paraId="2FE0AE6D" w14:textId="77777777" w:rsidR="00494BDF" w:rsidRDefault="00494BDF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</w:pPr>
          </w:p>
          <w:p w14:paraId="08C2D9A2" w14:textId="77777777" w:rsidR="00454635" w:rsidRPr="00D74DC3" w:rsidRDefault="00454635" w:rsidP="00454635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  <w:highlight w:val="lightGray"/>
              </w:rPr>
            </w:pPr>
            <w:r w:rsidRPr="002D29FA">
              <w:rPr>
                <w:b/>
                <w:bCs/>
                <w:sz w:val="28"/>
                <w:szCs w:val="28"/>
                <w:highlight w:val="lightGray"/>
              </w:rPr>
              <w:t>Short</w:t>
            </w:r>
            <w:r w:rsidRPr="00D74DC3">
              <w:rPr>
                <w:sz w:val="28"/>
                <w:szCs w:val="28"/>
                <w:highlight w:val="lightGray"/>
              </w:rPr>
              <w:t xml:space="preserve"> </w:t>
            </w:r>
            <w:r w:rsidRPr="002D29FA">
              <w:rPr>
                <w:b/>
                <w:bCs/>
                <w:sz w:val="28"/>
                <w:szCs w:val="28"/>
                <w:highlight w:val="lightGray"/>
              </w:rPr>
              <w:t>Film</w:t>
            </w:r>
          </w:p>
          <w:p w14:paraId="3623CA88" w14:textId="77777777" w:rsidR="00454635" w:rsidRDefault="00454635" w:rsidP="00454635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lang w:bidi="en-US"/>
              </w:rPr>
            </w:pPr>
            <w:r>
              <w:rPr>
                <w:lang w:bidi="en-US"/>
              </w:rPr>
              <w:t>Nancy in ‘</w:t>
            </w:r>
            <w:r>
              <w:rPr>
                <w:rFonts w:hint="eastAsia"/>
                <w:lang w:bidi="en-US"/>
              </w:rPr>
              <w:t>Vengeance</w:t>
            </w:r>
            <w:r>
              <w:rPr>
                <w:lang w:bidi="en-US"/>
              </w:rPr>
              <w:t xml:space="preserve">’ directed by </w:t>
            </w:r>
            <w:r>
              <w:rPr>
                <w:rFonts w:hint="eastAsia"/>
                <w:lang w:bidi="en-US"/>
              </w:rPr>
              <w:t>Eric Toms (California, USA)</w:t>
            </w:r>
            <w:r>
              <w:rPr>
                <w:lang w:bidi="en-US"/>
              </w:rPr>
              <w:t xml:space="preserve"> &amp; produced by </w:t>
            </w:r>
            <w:r>
              <w:rPr>
                <w:rFonts w:hint="eastAsia"/>
                <w:lang w:bidi="en-US"/>
              </w:rPr>
              <w:t>CINECOM</w:t>
            </w:r>
          </w:p>
          <w:p w14:paraId="0A14E0D4" w14:textId="31EFE04B" w:rsidR="00454635" w:rsidRDefault="00454635" w:rsidP="00454635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Lucy in ‘Shoes’ (award winner) directed by Ray </w:t>
            </w:r>
            <w:proofErr w:type="spellStart"/>
            <w:r>
              <w:rPr>
                <w:lang w:bidi="en-US"/>
              </w:rPr>
              <w:t>Kermani</w:t>
            </w:r>
            <w:proofErr w:type="spellEnd"/>
          </w:p>
          <w:p w14:paraId="5E01DB43" w14:textId="084586AA" w:rsidR="00454635" w:rsidRDefault="00454635" w:rsidP="00454635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lang w:bidi="en-US"/>
              </w:rPr>
            </w:pPr>
            <w:r>
              <w:rPr>
                <w:i/>
                <w:iCs/>
                <w:u w:val="single"/>
                <w:lang w:bidi="en-US"/>
              </w:rPr>
              <w:t>F</w:t>
            </w:r>
            <w:r w:rsidRPr="002442D8">
              <w:rPr>
                <w:i/>
                <w:iCs/>
                <w:u w:val="single"/>
                <w:lang w:bidi="en-US"/>
              </w:rPr>
              <w:t>eaturing in</w:t>
            </w:r>
            <w:r>
              <w:rPr>
                <w:lang w:bidi="en-US"/>
              </w:rPr>
              <w:t>: Passion, Bella Rosa, Lilith, The Balkan Connection</w:t>
            </w:r>
          </w:p>
          <w:p w14:paraId="6E4BDBC1" w14:textId="77777777" w:rsidR="00454635" w:rsidRDefault="00454635" w:rsidP="00454635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lang w:bidi="en-US"/>
              </w:rPr>
            </w:pPr>
          </w:p>
          <w:p w14:paraId="59904E0F" w14:textId="77777777" w:rsidR="00996359" w:rsidRPr="002D29FA" w:rsidRDefault="00996359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b/>
                <w:bCs/>
              </w:rPr>
            </w:pPr>
            <w:r w:rsidRPr="002D29FA">
              <w:rPr>
                <w:b/>
                <w:bCs/>
                <w:sz w:val="28"/>
                <w:szCs w:val="28"/>
                <w:highlight w:val="lightGray"/>
              </w:rPr>
              <w:t>Theatre</w:t>
            </w:r>
          </w:p>
          <w:p w14:paraId="100F73B6" w14:textId="1E221966" w:rsidR="00494BDF" w:rsidRPr="00494BDF" w:rsidRDefault="00D74DC3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lang w:bidi="en-US"/>
              </w:rPr>
            </w:pPr>
            <w:r>
              <w:rPr>
                <w:lang w:bidi="en-US"/>
              </w:rPr>
              <w:t>S</w:t>
            </w:r>
            <w:r w:rsidR="00494BDF" w:rsidRPr="00494BDF">
              <w:rPr>
                <w:lang w:bidi="en-US"/>
              </w:rPr>
              <w:t xml:space="preserve">chizophrenic Hella </w:t>
            </w:r>
            <w:proofErr w:type="spellStart"/>
            <w:r w:rsidR="00494BDF" w:rsidRPr="00494BDF">
              <w:rPr>
                <w:lang w:bidi="en-US"/>
              </w:rPr>
              <w:t>Hellström</w:t>
            </w:r>
            <w:proofErr w:type="spellEnd"/>
            <w:r w:rsidR="00494BDF" w:rsidRPr="00494BDF">
              <w:rPr>
                <w:lang w:bidi="en-US"/>
              </w:rPr>
              <w:t xml:space="preserve"> </w:t>
            </w:r>
            <w:r>
              <w:rPr>
                <w:lang w:bidi="en-US"/>
              </w:rPr>
              <w:t xml:space="preserve">(lead) </w:t>
            </w:r>
            <w:r w:rsidR="00494BDF" w:rsidRPr="00494BDF">
              <w:rPr>
                <w:lang w:bidi="en-US"/>
              </w:rPr>
              <w:t xml:space="preserve">in ‘The Scandinavians’ </w:t>
            </w:r>
            <w:r w:rsidR="00494BDF">
              <w:rPr>
                <w:lang w:bidi="en-US"/>
              </w:rPr>
              <w:t>directed by</w:t>
            </w:r>
            <w:r w:rsidR="00494BDF" w:rsidRPr="00494BDF">
              <w:rPr>
                <w:lang w:bidi="en-US"/>
              </w:rPr>
              <w:t xml:space="preserve"> Axel </w:t>
            </w:r>
            <w:proofErr w:type="spellStart"/>
            <w:r w:rsidR="00494BDF" w:rsidRPr="00494BDF">
              <w:rPr>
                <w:lang w:bidi="en-US"/>
              </w:rPr>
              <w:t>Dhondt</w:t>
            </w:r>
            <w:proofErr w:type="spellEnd"/>
            <w:r w:rsidR="00494BDF" w:rsidRPr="00494BDF">
              <w:rPr>
                <w:lang w:bidi="en-US"/>
              </w:rPr>
              <w:t xml:space="preserve"> </w:t>
            </w:r>
          </w:p>
          <w:p w14:paraId="3BD6D3ED" w14:textId="77777777" w:rsidR="00494BDF" w:rsidRDefault="00494BDF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</w:pPr>
          </w:p>
          <w:p w14:paraId="3B8CF786" w14:textId="77777777" w:rsidR="00996359" w:rsidRPr="002D29FA" w:rsidRDefault="00996359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b/>
                <w:bCs/>
              </w:rPr>
            </w:pPr>
            <w:r w:rsidRPr="002D29FA">
              <w:rPr>
                <w:b/>
                <w:bCs/>
                <w:sz w:val="28"/>
                <w:szCs w:val="28"/>
                <w:highlight w:val="lightGray"/>
              </w:rPr>
              <w:t>Commercial</w:t>
            </w:r>
          </w:p>
          <w:p w14:paraId="2A00B403" w14:textId="591A0286" w:rsidR="002442D8" w:rsidRDefault="00C8604F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</w:pPr>
            <w:r>
              <w:rPr>
                <w:lang w:bidi="en-US"/>
              </w:rPr>
              <w:t>Proximus</w:t>
            </w:r>
            <w:r>
              <w:t xml:space="preserve"> |</w:t>
            </w:r>
            <w:r w:rsidR="001A7FE6">
              <w:t xml:space="preserve"> </w:t>
            </w:r>
            <w:r>
              <w:t>Body2Win|</w:t>
            </w:r>
            <w:r w:rsidR="001A7FE6">
              <w:t xml:space="preserve"> </w:t>
            </w:r>
            <w:proofErr w:type="spellStart"/>
            <w:r w:rsidR="002442D8">
              <w:t>Kom</w:t>
            </w:r>
            <w:proofErr w:type="spellEnd"/>
            <w:r w:rsidR="002442D8">
              <w:t xml:space="preserve"> Op </w:t>
            </w:r>
            <w:proofErr w:type="spellStart"/>
            <w:r w:rsidR="002442D8">
              <w:t>Tegen</w:t>
            </w:r>
            <w:proofErr w:type="spellEnd"/>
            <w:r w:rsidR="002442D8">
              <w:t xml:space="preserve"> </w:t>
            </w:r>
            <w:proofErr w:type="spellStart"/>
            <w:r w:rsidR="002442D8">
              <w:t>Kanker</w:t>
            </w:r>
            <w:proofErr w:type="spellEnd"/>
            <w:r w:rsidR="002442D8">
              <w:t xml:space="preserve"> |</w:t>
            </w:r>
          </w:p>
          <w:p w14:paraId="780692E1" w14:textId="77777777" w:rsidR="00C8604F" w:rsidRDefault="00C8604F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</w:pPr>
            <w:r>
              <w:t xml:space="preserve">Poco Loco| </w:t>
            </w:r>
            <w:proofErr w:type="spellStart"/>
            <w:r>
              <w:t>Oiliva</w:t>
            </w:r>
            <w:proofErr w:type="spellEnd"/>
          </w:p>
          <w:p w14:paraId="0CEE87AD" w14:textId="77777777" w:rsidR="001A7FE6" w:rsidRDefault="001A7FE6" w:rsidP="00454635">
            <w:pPr>
              <w:pStyle w:val="ListBullet"/>
              <w:numPr>
                <w:ilvl w:val="0"/>
                <w:numId w:val="0"/>
              </w:numPr>
              <w:jc w:val="both"/>
            </w:pPr>
          </w:p>
          <w:p w14:paraId="35D7A555" w14:textId="77777777" w:rsidR="00AA32B4" w:rsidRPr="00AA32B4" w:rsidRDefault="00AA32B4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  <w:highlight w:val="lightGray"/>
              </w:rPr>
            </w:pPr>
            <w:r w:rsidRPr="002D29FA">
              <w:rPr>
                <w:b/>
                <w:bCs/>
                <w:sz w:val="28"/>
                <w:szCs w:val="28"/>
                <w:highlight w:val="lightGray"/>
              </w:rPr>
              <w:t>Photo</w:t>
            </w:r>
            <w:r w:rsidRPr="00AA32B4">
              <w:rPr>
                <w:sz w:val="28"/>
                <w:szCs w:val="28"/>
                <w:highlight w:val="lightGray"/>
              </w:rPr>
              <w:t xml:space="preserve"> </w:t>
            </w:r>
            <w:r w:rsidRPr="002D29FA">
              <w:rPr>
                <w:b/>
                <w:bCs/>
                <w:sz w:val="28"/>
                <w:szCs w:val="28"/>
                <w:highlight w:val="lightGray"/>
              </w:rPr>
              <w:t>Campaign</w:t>
            </w:r>
          </w:p>
          <w:p w14:paraId="2CEE6B2C" w14:textId="77777777" w:rsidR="001A7FE6" w:rsidRDefault="00AA32B4" w:rsidP="001E4DFE">
            <w:pPr>
              <w:pStyle w:val="ListBullet"/>
              <w:numPr>
                <w:ilvl w:val="0"/>
                <w:numId w:val="0"/>
              </w:numPr>
              <w:ind w:left="360"/>
              <w:jc w:val="both"/>
            </w:pPr>
            <w:r>
              <w:t>Lidl | Toerisme Kempen | Infrabel | Europ Assistance</w:t>
            </w:r>
          </w:p>
          <w:p w14:paraId="09F07050" w14:textId="30BC9940" w:rsidR="006914F3" w:rsidRDefault="006914F3" w:rsidP="00BC7A34">
            <w:pPr>
              <w:pStyle w:val="ListBullet"/>
              <w:numPr>
                <w:ilvl w:val="0"/>
                <w:numId w:val="0"/>
              </w:numPr>
              <w:jc w:val="both"/>
            </w:pPr>
          </w:p>
          <w:p w14:paraId="4E4FEEB6" w14:textId="6B859A60" w:rsidR="0073384E" w:rsidRDefault="0073384E" w:rsidP="00BC7A34">
            <w:pPr>
              <w:pStyle w:val="ListBullet"/>
              <w:numPr>
                <w:ilvl w:val="0"/>
                <w:numId w:val="0"/>
              </w:numPr>
              <w:jc w:val="both"/>
            </w:pPr>
          </w:p>
          <w:p w14:paraId="7F80420B" w14:textId="77777777" w:rsidR="0073384E" w:rsidRDefault="0073384E" w:rsidP="00BC7A34">
            <w:pPr>
              <w:pStyle w:val="ListBullet"/>
              <w:numPr>
                <w:ilvl w:val="0"/>
                <w:numId w:val="0"/>
              </w:numPr>
              <w:jc w:val="both"/>
            </w:pPr>
          </w:p>
          <w:p w14:paraId="24F244F1" w14:textId="77777777" w:rsidR="00846D4F" w:rsidRPr="002442D8" w:rsidRDefault="002442D8" w:rsidP="001E4DFE">
            <w:pPr>
              <w:pStyle w:val="ListBullet"/>
              <w:numPr>
                <w:ilvl w:val="0"/>
                <w:numId w:val="0"/>
              </w:numPr>
              <w:pBdr>
                <w:bottom w:val="single" w:sz="4" w:space="1" w:color="auto"/>
              </w:pBd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Education &amp; </w:t>
            </w:r>
            <w:r w:rsidR="001A7FE6" w:rsidRPr="002442D8">
              <w:rPr>
                <w:sz w:val="36"/>
                <w:szCs w:val="36"/>
              </w:rPr>
              <w:t>skills</w:t>
            </w:r>
          </w:p>
          <w:p w14:paraId="73A69C06" w14:textId="1F3B85BF" w:rsidR="00454635" w:rsidRPr="00462512" w:rsidRDefault="00454635" w:rsidP="00454635">
            <w:pPr>
              <w:pStyle w:val="ListBullet"/>
              <w:jc w:val="both"/>
              <w:rPr>
                <w:lang w:val="en-BE"/>
              </w:rPr>
            </w:pPr>
            <w:r w:rsidRPr="00454635">
              <w:rPr>
                <w:rFonts w:hint="eastAsia"/>
                <w:lang w:val="en-BE"/>
              </w:rPr>
              <w:t>M</w:t>
            </w:r>
            <w:r w:rsidRPr="00462512">
              <w:t>eisner</w:t>
            </w:r>
            <w:r w:rsidRPr="00454635">
              <w:rPr>
                <w:rFonts w:hint="eastAsia"/>
                <w:lang w:val="en-BE"/>
              </w:rPr>
              <w:t xml:space="preserve"> </w:t>
            </w:r>
            <w:r w:rsidRPr="00462512">
              <w:t>class</w:t>
            </w:r>
            <w:r w:rsidRPr="00454635">
              <w:rPr>
                <w:rFonts w:hint="eastAsia"/>
                <w:lang w:val="en-BE"/>
              </w:rPr>
              <w:t> </w:t>
            </w:r>
            <w:r w:rsidRPr="00462512">
              <w:t>by Steven Ditmyer</w:t>
            </w:r>
          </w:p>
          <w:p w14:paraId="7D4B9C67" w14:textId="08F70226" w:rsidR="00996359" w:rsidRDefault="00462512" w:rsidP="001E4DFE">
            <w:pPr>
              <w:pStyle w:val="ListBullet"/>
              <w:jc w:val="both"/>
            </w:pPr>
            <w:r>
              <w:t xml:space="preserve">Master in Translation - </w:t>
            </w:r>
            <w:r w:rsidR="001A7FE6">
              <w:t>speaks Flemish, French, English &amp; Spanish</w:t>
            </w:r>
          </w:p>
          <w:p w14:paraId="58BC06DD" w14:textId="6BF3FDB4" w:rsidR="001A7FE6" w:rsidRDefault="00454635" w:rsidP="001E4DFE">
            <w:pPr>
              <w:pStyle w:val="ListBullet"/>
              <w:jc w:val="both"/>
            </w:pPr>
            <w:r>
              <w:t>Exceptional m</w:t>
            </w:r>
            <w:r w:rsidR="00616E2A">
              <w:t xml:space="preserve">emorization </w:t>
            </w:r>
            <w:r>
              <w:t xml:space="preserve">&amp; interpersonal </w:t>
            </w:r>
            <w:r w:rsidR="00616E2A">
              <w:t>skills</w:t>
            </w:r>
          </w:p>
          <w:p w14:paraId="4660CBBE" w14:textId="13180350" w:rsidR="000629D5" w:rsidRPr="006914F3" w:rsidRDefault="00454635" w:rsidP="00846D4F">
            <w:pPr>
              <w:pStyle w:val="ListBullet"/>
              <w:jc w:val="both"/>
            </w:pPr>
            <w:r>
              <w:t>Good singer</w:t>
            </w:r>
          </w:p>
        </w:tc>
      </w:tr>
      <w:tr w:rsidR="000629D5" w14:paraId="64BC910F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46F36BB3" w14:textId="77777777" w:rsidR="000629D5" w:rsidRPr="00996359" w:rsidRDefault="00996359" w:rsidP="00846D4F">
            <w:pPr>
              <w:pStyle w:val="Title"/>
              <w:rPr>
                <w:sz w:val="56"/>
                <w:szCs w:val="56"/>
              </w:rPr>
            </w:pPr>
            <w:r w:rsidRPr="00996359">
              <w:rPr>
                <w:sz w:val="56"/>
                <w:szCs w:val="56"/>
              </w:rPr>
              <w:t>kelly huysmans</w:t>
            </w:r>
          </w:p>
          <w:p w14:paraId="037794DD" w14:textId="77777777" w:rsidR="000629D5" w:rsidRDefault="00996359" w:rsidP="000629D5">
            <w:pPr>
              <w:pStyle w:val="Subtitle"/>
              <w:rPr>
                <w:color w:val="auto"/>
                <w:spacing w:val="1"/>
                <w:w w:val="97"/>
                <w:sz w:val="18"/>
                <w:szCs w:val="22"/>
              </w:rPr>
            </w:pPr>
            <w:r w:rsidRPr="00026FDC">
              <w:rPr>
                <w:spacing w:val="2"/>
                <w:w w:val="85"/>
              </w:rPr>
              <w:t>Actress &amp; Mode</w:t>
            </w:r>
            <w:r w:rsidRPr="00026FDC">
              <w:rPr>
                <w:spacing w:val="3"/>
                <w:w w:val="85"/>
              </w:rPr>
              <w:t>l</w:t>
            </w:r>
          </w:p>
          <w:p w14:paraId="1D9685CE" w14:textId="77777777" w:rsidR="000629D5" w:rsidRDefault="000629D5" w:rsidP="000629D5"/>
          <w:sdt>
            <w:sdtPr>
              <w:id w:val="-1954003311"/>
              <w:placeholder>
                <w:docPart w:val="5C90A38383D4624B80A4A491DB40EC4A"/>
              </w:placeholder>
              <w:temporary/>
              <w:showingPlcHdr/>
              <w15:appearance w15:val="hidden"/>
            </w:sdtPr>
            <w:sdtEndPr/>
            <w:sdtContent>
              <w:p w14:paraId="3297E70F" w14:textId="77777777" w:rsidR="000629D5" w:rsidRPr="00846D4F" w:rsidRDefault="000629D5" w:rsidP="00846D4F">
                <w:pPr>
                  <w:pStyle w:val="Heading2"/>
                </w:pPr>
                <w:r w:rsidRPr="00846D4F">
                  <w:rPr>
                    <w:rStyle w:val="Heading2Char"/>
                    <w:b/>
                    <w:lang w:val="en-GB" w:bidi="en-GB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45265C0AFA3A9E4CB9A55DC60BEDB239"/>
              </w:placeholder>
              <w:temporary/>
              <w:showingPlcHdr/>
              <w15:appearance w15:val="hidden"/>
            </w:sdtPr>
            <w:sdtEndPr/>
            <w:sdtContent>
              <w:p w14:paraId="0887FF46" w14:textId="77777777" w:rsidR="000629D5" w:rsidRDefault="000629D5" w:rsidP="000629D5">
                <w:pPr>
                  <w:pStyle w:val="Contactdetails"/>
                </w:pPr>
                <w:r w:rsidRPr="004D3011">
                  <w:rPr>
                    <w:lang w:val="en-GB" w:bidi="en-GB"/>
                  </w:rPr>
                  <w:t>PHONE NUMBER:</w:t>
                </w:r>
              </w:p>
            </w:sdtContent>
          </w:sdt>
          <w:p w14:paraId="6458C538" w14:textId="30039EC4" w:rsidR="000629D5" w:rsidRDefault="00996359" w:rsidP="000629D5">
            <w:pPr>
              <w:pStyle w:val="Contactdetails"/>
            </w:pPr>
            <w:r>
              <w:t>+32 478 59 74 73</w:t>
            </w:r>
          </w:p>
          <w:p w14:paraId="15EE8831" w14:textId="77777777" w:rsidR="00C727BE" w:rsidRDefault="00C727BE" w:rsidP="000629D5">
            <w:pPr>
              <w:pStyle w:val="Contactdetails"/>
            </w:pPr>
          </w:p>
          <w:sdt>
            <w:sdtPr>
              <w:id w:val="-240260293"/>
              <w:placeholder>
                <w:docPart w:val="FDDFCC546EF29F4FB16DCDB9D2C5093B"/>
              </w:placeholder>
              <w:temporary/>
              <w:showingPlcHdr/>
              <w15:appearance w15:val="hidden"/>
            </w:sdtPr>
            <w:sdtContent>
              <w:p w14:paraId="54332AB3" w14:textId="77777777" w:rsidR="00C727BE" w:rsidRDefault="00C727BE" w:rsidP="00C727BE">
                <w:pPr>
                  <w:pStyle w:val="Contactdetails"/>
                </w:pPr>
                <w:r w:rsidRPr="004D3011">
                  <w:rPr>
                    <w:lang w:val="en-GB" w:bidi="en-GB"/>
                  </w:rPr>
                  <w:t>EMAIL ADDRESS:</w:t>
                </w:r>
              </w:p>
            </w:sdtContent>
          </w:sdt>
          <w:p w14:paraId="3C92D64D" w14:textId="7AEB821C" w:rsidR="000629D5" w:rsidRPr="00C727BE" w:rsidRDefault="00C727BE" w:rsidP="00C727BE">
            <w:pPr>
              <w:pStyle w:val="Contactdetails"/>
              <w:spacing w:line="480" w:lineRule="auto"/>
              <w:rPr>
                <w:color w:val="B85A22" w:themeColor="accent2" w:themeShade="BF"/>
                <w:u w:val="single"/>
              </w:rPr>
            </w:pPr>
            <w:hyperlink r:id="rId11" w:history="1">
              <w:r w:rsidRPr="00D25329">
                <w:rPr>
                  <w:rStyle w:val="Hyperlink"/>
                </w:rPr>
                <w:t>kellyhuysmans@gmail.com</w:t>
              </w:r>
            </w:hyperlink>
          </w:p>
          <w:sdt>
            <w:sdtPr>
              <w:id w:val="67859272"/>
              <w:placeholder>
                <w:docPart w:val="24274F47A72FAC4591411ADCB550932F"/>
              </w:placeholder>
              <w:temporary/>
              <w:showingPlcHdr/>
              <w15:appearance w15:val="hidden"/>
            </w:sdtPr>
            <w:sdtEndPr/>
            <w:sdtContent>
              <w:p w14:paraId="68342375" w14:textId="77777777" w:rsidR="000629D5" w:rsidRDefault="000629D5" w:rsidP="000629D5">
                <w:pPr>
                  <w:pStyle w:val="Contactdetails"/>
                </w:pPr>
                <w:r w:rsidRPr="004D3011">
                  <w:rPr>
                    <w:lang w:val="en-GB" w:bidi="en-GB"/>
                  </w:rPr>
                  <w:t>WEBSITE:</w:t>
                </w:r>
              </w:p>
            </w:sdtContent>
          </w:sdt>
          <w:p w14:paraId="009B4921" w14:textId="5C3C60F8" w:rsidR="000629D5" w:rsidRDefault="00C727BE" w:rsidP="00C727BE">
            <w:pPr>
              <w:pStyle w:val="Contactdetails"/>
            </w:pPr>
            <w:hyperlink r:id="rId12" w:history="1">
              <w:r w:rsidRPr="00D755B8">
                <w:rPr>
                  <w:rStyle w:val="Hyperlink"/>
                </w:rPr>
                <w:t>http://kelly-huysmans.webnode.be</w:t>
              </w:r>
            </w:hyperlink>
          </w:p>
          <w:p w14:paraId="1360FC23" w14:textId="77777777" w:rsidR="00C727BE" w:rsidRDefault="00C727BE" w:rsidP="00C727BE">
            <w:pPr>
              <w:pStyle w:val="Contactdetails"/>
            </w:pPr>
          </w:p>
          <w:p w14:paraId="5D76C6FC" w14:textId="2FAB875D" w:rsidR="0073384E" w:rsidRPr="0073384E" w:rsidRDefault="0073384E" w:rsidP="0073384E">
            <w:pPr>
              <w:pStyle w:val="Contactdetails"/>
            </w:pPr>
            <w:r w:rsidRPr="0073384E">
              <w:t>SHOWRE</w:t>
            </w:r>
            <w:r>
              <w:t>E</w:t>
            </w:r>
            <w:r w:rsidRPr="0073384E">
              <w:t>L:</w:t>
            </w:r>
          </w:p>
          <w:p w14:paraId="5D314BE0" w14:textId="6E9A64C2" w:rsidR="0073384E" w:rsidRPr="0073384E" w:rsidRDefault="00026FDC" w:rsidP="00996359">
            <w:pPr>
              <w:pStyle w:val="Contactdetails"/>
              <w:spacing w:line="480" w:lineRule="auto"/>
              <w:rPr>
                <w:color w:val="B85A22" w:themeColor="accent2" w:themeShade="BF"/>
                <w:u w:val="single"/>
              </w:rPr>
            </w:pPr>
            <w:hyperlink r:id="rId13" w:history="1">
              <w:r w:rsidR="0073384E" w:rsidRPr="0073384E">
                <w:rPr>
                  <w:rStyle w:val="Hyperlink"/>
                </w:rPr>
                <w:t>https://youtu.be/aqCSJY91iiY</w:t>
              </w:r>
            </w:hyperlink>
          </w:p>
          <w:p w14:paraId="6370A3CA" w14:textId="77777777" w:rsidR="0073384E" w:rsidRDefault="0073384E" w:rsidP="005C2E4D">
            <w:pPr>
              <w:pStyle w:val="Heading2"/>
            </w:pPr>
          </w:p>
          <w:p w14:paraId="5ADC2287" w14:textId="355044EA" w:rsidR="005C2E4D" w:rsidRPr="00846D4F" w:rsidRDefault="005C2E4D" w:rsidP="005C2E4D">
            <w:pPr>
              <w:pStyle w:val="Heading2"/>
            </w:pPr>
            <w:r>
              <w:t>APPEARANCE</w:t>
            </w:r>
          </w:p>
          <w:p w14:paraId="601A7204" w14:textId="69CDB969" w:rsidR="00D8068B" w:rsidRPr="00D8068B" w:rsidRDefault="00D8068B" w:rsidP="00996359">
            <w:pPr>
              <w:pStyle w:val="Contactdetails"/>
              <w:spacing w:line="480" w:lineRule="auto"/>
              <w:rPr>
                <w:rStyle w:val="Hyperlink"/>
                <w:color w:val="000000" w:themeColor="text1"/>
                <w:u w:val="none"/>
              </w:rPr>
            </w:pPr>
            <w:r w:rsidRPr="00D8068B">
              <w:rPr>
                <w:rStyle w:val="Hyperlink"/>
                <w:color w:val="000000" w:themeColor="text1"/>
                <w:u w:val="none"/>
              </w:rPr>
              <w:t>1m70</w:t>
            </w:r>
            <w:r w:rsidR="005C2E4D">
              <w:rPr>
                <w:rStyle w:val="Hyperlink"/>
                <w:color w:val="000000" w:themeColor="text1"/>
                <w:u w:val="none"/>
              </w:rPr>
              <w:t xml:space="preserve"> * size </w:t>
            </w:r>
            <w:r w:rsidRPr="00D8068B">
              <w:rPr>
                <w:rStyle w:val="Hyperlink"/>
                <w:color w:val="000000" w:themeColor="text1"/>
                <w:u w:val="none"/>
              </w:rPr>
              <w:t xml:space="preserve">36 or S </w:t>
            </w:r>
          </w:p>
          <w:p w14:paraId="33B25C93" w14:textId="054AAEBA" w:rsidR="00EF6264" w:rsidRPr="00D8068B" w:rsidRDefault="00D8068B" w:rsidP="00996359">
            <w:pPr>
              <w:pStyle w:val="Contactdetails"/>
              <w:spacing w:line="480" w:lineRule="auto"/>
              <w:rPr>
                <w:rStyle w:val="Hyperlink"/>
                <w:color w:val="000000" w:themeColor="text1"/>
                <w:u w:val="none"/>
              </w:rPr>
            </w:pPr>
            <w:r w:rsidRPr="005C2E4D">
              <w:rPr>
                <w:rStyle w:val="Hyperlink"/>
                <w:color w:val="000000" w:themeColor="text1"/>
                <w:u w:val="none"/>
              </w:rPr>
              <w:t>Eyes</w:t>
            </w:r>
            <w:r w:rsidRPr="00D8068B">
              <w:rPr>
                <w:rStyle w:val="Hyperlink"/>
                <w:color w:val="000000" w:themeColor="text1"/>
                <w:u w:val="none"/>
              </w:rPr>
              <w:t>: green/grey</w:t>
            </w:r>
          </w:p>
          <w:p w14:paraId="229DC283" w14:textId="09EC669B" w:rsidR="00D8068B" w:rsidRPr="00846D4F" w:rsidRDefault="00D8068B" w:rsidP="00996359">
            <w:pPr>
              <w:pStyle w:val="Contactdetails"/>
              <w:spacing w:line="480" w:lineRule="auto"/>
              <w:rPr>
                <w:rStyle w:val="Hyperlink"/>
              </w:rPr>
            </w:pPr>
            <w:r w:rsidRPr="00D8068B">
              <w:rPr>
                <w:rStyle w:val="Hyperlink"/>
                <w:color w:val="000000" w:themeColor="text1"/>
                <w:u w:val="none"/>
              </w:rPr>
              <w:t>Hair: semi long, blonde</w:t>
            </w:r>
          </w:p>
        </w:tc>
        <w:tc>
          <w:tcPr>
            <w:tcW w:w="720" w:type="dxa"/>
          </w:tcPr>
          <w:p w14:paraId="193BE46C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29B6CBFE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3115D8B9" w14:textId="77777777" w:rsidR="0043117B" w:rsidRPr="00846D4F" w:rsidRDefault="00026FDC" w:rsidP="00846D4F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B821B0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2352E" w14:textId="77777777" w:rsidR="00026FDC" w:rsidRDefault="00026FDC" w:rsidP="000C45FF">
      <w:r>
        <w:separator/>
      </w:r>
    </w:p>
  </w:endnote>
  <w:endnote w:type="continuationSeparator" w:id="0">
    <w:p w14:paraId="08D1A588" w14:textId="77777777" w:rsidR="00026FDC" w:rsidRDefault="00026FD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227B1" w14:textId="77777777" w:rsidR="00026FDC" w:rsidRDefault="00026FDC" w:rsidP="000C45FF">
      <w:r>
        <w:separator/>
      </w:r>
    </w:p>
  </w:footnote>
  <w:footnote w:type="continuationSeparator" w:id="0">
    <w:p w14:paraId="399FC631" w14:textId="77777777" w:rsidR="00026FDC" w:rsidRDefault="00026FD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4B555" w14:textId="77777777" w:rsidR="000C45FF" w:rsidRDefault="000C45FF">
    <w:pPr>
      <w:pStyle w:val="Header"/>
    </w:pPr>
    <w:r>
      <w:rPr>
        <w:noProof/>
        <w:lang w:val="en-GB" w:bidi="en-GB"/>
      </w:rPr>
      <w:drawing>
        <wp:anchor distT="0" distB="0" distL="114300" distR="114300" simplePos="0" relativeHeight="251658240" behindDoc="1" locked="0" layoutInCell="1" allowOverlap="1" wp14:anchorId="4C157C99" wp14:editId="6F59DEE2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EC6"/>
    <w:rsid w:val="00026FDC"/>
    <w:rsid w:val="00036450"/>
    <w:rsid w:val="00061C84"/>
    <w:rsid w:val="000629D5"/>
    <w:rsid w:val="00064B6A"/>
    <w:rsid w:val="00076632"/>
    <w:rsid w:val="000C45FF"/>
    <w:rsid w:val="000E3FD1"/>
    <w:rsid w:val="000F46E6"/>
    <w:rsid w:val="00180329"/>
    <w:rsid w:val="0019001F"/>
    <w:rsid w:val="001A74A5"/>
    <w:rsid w:val="001A7FE6"/>
    <w:rsid w:val="001B2ABD"/>
    <w:rsid w:val="001C56BC"/>
    <w:rsid w:val="001D2335"/>
    <w:rsid w:val="001E1759"/>
    <w:rsid w:val="001E4DFE"/>
    <w:rsid w:val="001F1ECC"/>
    <w:rsid w:val="002400EB"/>
    <w:rsid w:val="002442D8"/>
    <w:rsid w:val="00244620"/>
    <w:rsid w:val="00256CF7"/>
    <w:rsid w:val="002B6B5B"/>
    <w:rsid w:val="002D29FA"/>
    <w:rsid w:val="0030481B"/>
    <w:rsid w:val="003272B7"/>
    <w:rsid w:val="003606D5"/>
    <w:rsid w:val="003A19A8"/>
    <w:rsid w:val="004071FC"/>
    <w:rsid w:val="00445947"/>
    <w:rsid w:val="00454635"/>
    <w:rsid w:val="00462512"/>
    <w:rsid w:val="004740AB"/>
    <w:rsid w:val="004813B3"/>
    <w:rsid w:val="00494BDF"/>
    <w:rsid w:val="00496591"/>
    <w:rsid w:val="004C63E4"/>
    <w:rsid w:val="004D3011"/>
    <w:rsid w:val="005645EE"/>
    <w:rsid w:val="005C2E4D"/>
    <w:rsid w:val="005D44B4"/>
    <w:rsid w:val="005D6289"/>
    <w:rsid w:val="005E39D5"/>
    <w:rsid w:val="00612544"/>
    <w:rsid w:val="00616E2A"/>
    <w:rsid w:val="0062123A"/>
    <w:rsid w:val="00646E75"/>
    <w:rsid w:val="006610D6"/>
    <w:rsid w:val="006771D0"/>
    <w:rsid w:val="006914F3"/>
    <w:rsid w:val="006A2BBD"/>
    <w:rsid w:val="00715FCB"/>
    <w:rsid w:val="0073384E"/>
    <w:rsid w:val="00743101"/>
    <w:rsid w:val="007867A0"/>
    <w:rsid w:val="007927F5"/>
    <w:rsid w:val="00802CA0"/>
    <w:rsid w:val="00846D4F"/>
    <w:rsid w:val="008C1736"/>
    <w:rsid w:val="00922D5C"/>
    <w:rsid w:val="00996219"/>
    <w:rsid w:val="00996359"/>
    <w:rsid w:val="009E7C63"/>
    <w:rsid w:val="00A10A67"/>
    <w:rsid w:val="00A2118D"/>
    <w:rsid w:val="00A34825"/>
    <w:rsid w:val="00A54ACD"/>
    <w:rsid w:val="00AA32B4"/>
    <w:rsid w:val="00AD76E2"/>
    <w:rsid w:val="00AE2EC6"/>
    <w:rsid w:val="00B20152"/>
    <w:rsid w:val="00B70850"/>
    <w:rsid w:val="00B821B0"/>
    <w:rsid w:val="00BC7A34"/>
    <w:rsid w:val="00C026AA"/>
    <w:rsid w:val="00C066B6"/>
    <w:rsid w:val="00C37BA1"/>
    <w:rsid w:val="00C4674C"/>
    <w:rsid w:val="00C506CF"/>
    <w:rsid w:val="00C727BE"/>
    <w:rsid w:val="00C72BED"/>
    <w:rsid w:val="00C8604F"/>
    <w:rsid w:val="00C9578B"/>
    <w:rsid w:val="00CA562E"/>
    <w:rsid w:val="00CB2D30"/>
    <w:rsid w:val="00D2522B"/>
    <w:rsid w:val="00D74DC3"/>
    <w:rsid w:val="00D8068B"/>
    <w:rsid w:val="00D82F2F"/>
    <w:rsid w:val="00DA694B"/>
    <w:rsid w:val="00DD172A"/>
    <w:rsid w:val="00E119E9"/>
    <w:rsid w:val="00E25A26"/>
    <w:rsid w:val="00E55D74"/>
    <w:rsid w:val="00E866EC"/>
    <w:rsid w:val="00E93B74"/>
    <w:rsid w:val="00EB39EA"/>
    <w:rsid w:val="00EB3A62"/>
    <w:rsid w:val="00EF302F"/>
    <w:rsid w:val="00EF6264"/>
    <w:rsid w:val="00F60274"/>
    <w:rsid w:val="00F77FB9"/>
    <w:rsid w:val="00FB068F"/>
    <w:rsid w:val="00FE3790"/>
    <w:rsid w:val="00FE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61B92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9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aqCSJY91iiY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kelly-huysmans.webnode.b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ellyhuysmans@gmail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oalatje/Library/Containers/com.microsoft.Word/Data/Library/Application%20Support/Microsoft/Office/16.0/DTS/Search/%7b9F6E4993-5C80-264B-867E-776E0097582F%7dtf8892427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C90A38383D4624B80A4A491DB40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52CAF-C0A2-3149-A231-4F564FF458B0}"/>
      </w:docPartPr>
      <w:docPartBody>
        <w:p w:rsidR="007D6821" w:rsidRDefault="00DF008C">
          <w:pPr>
            <w:pStyle w:val="5C90A38383D4624B80A4A491DB40EC4A"/>
          </w:pPr>
          <w:r w:rsidRPr="00846D4F">
            <w:rPr>
              <w:rStyle w:val="Heading2Char"/>
              <w:lang w:val="en-GB" w:bidi="en-GB"/>
            </w:rPr>
            <w:t>CONTACT</w:t>
          </w:r>
        </w:p>
      </w:docPartBody>
    </w:docPart>
    <w:docPart>
      <w:docPartPr>
        <w:name w:val="45265C0AFA3A9E4CB9A55DC60BEDB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04718-247A-F949-AD5D-3A9BB16845D8}"/>
      </w:docPartPr>
      <w:docPartBody>
        <w:p w:rsidR="007D6821" w:rsidRDefault="00DF008C">
          <w:pPr>
            <w:pStyle w:val="45265C0AFA3A9E4CB9A55DC60BEDB239"/>
          </w:pPr>
          <w:r w:rsidRPr="004D3011">
            <w:rPr>
              <w:lang w:val="en-GB" w:bidi="en-GB"/>
            </w:rPr>
            <w:t>PHONE NUMBER:</w:t>
          </w:r>
        </w:p>
      </w:docPartBody>
    </w:docPart>
    <w:docPart>
      <w:docPartPr>
        <w:name w:val="24274F47A72FAC4591411ADCB5509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1F16C-40AB-1842-BDA4-DE0B53227365}"/>
      </w:docPartPr>
      <w:docPartBody>
        <w:p w:rsidR="007D6821" w:rsidRDefault="00DF008C">
          <w:pPr>
            <w:pStyle w:val="24274F47A72FAC4591411ADCB550932F"/>
          </w:pPr>
          <w:r w:rsidRPr="004D3011">
            <w:rPr>
              <w:lang w:val="en-GB" w:bidi="en-GB"/>
            </w:rPr>
            <w:t>WEBSITE:</w:t>
          </w:r>
        </w:p>
      </w:docPartBody>
    </w:docPart>
    <w:docPart>
      <w:docPartPr>
        <w:name w:val="FDDFCC546EF29F4FB16DCDB9D2C50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94D90-BC70-2648-AF30-7D33BCD34DE6}"/>
      </w:docPartPr>
      <w:docPartBody>
        <w:p w:rsidR="00000000" w:rsidRDefault="0090175B" w:rsidP="0090175B">
          <w:pPr>
            <w:pStyle w:val="FDDFCC546EF29F4FB16DCDB9D2C5093B"/>
          </w:pPr>
          <w:r w:rsidRPr="004D3011">
            <w:rPr>
              <w:lang w:val="en-GB" w:bidi="en-GB"/>
            </w:rPr>
            <w:t>EMAIL ADDRESS: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08C"/>
    <w:rsid w:val="00151123"/>
    <w:rsid w:val="004106C0"/>
    <w:rsid w:val="007D6821"/>
    <w:rsid w:val="0090175B"/>
    <w:rsid w:val="00C66516"/>
    <w:rsid w:val="00C72C82"/>
    <w:rsid w:val="00DF008C"/>
    <w:rsid w:val="00E40988"/>
    <w:rsid w:val="00E77161"/>
    <w:rsid w:val="00E96CBC"/>
    <w:rsid w:val="00EC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B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C66516"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 w:val="22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66516"/>
    <w:rPr>
      <w:rFonts w:asciiTheme="majorHAnsi" w:eastAsiaTheme="majorEastAsia" w:hAnsiTheme="majorHAnsi" w:cstheme="majorBidi"/>
      <w:b/>
      <w:bCs/>
      <w:caps/>
      <w:sz w:val="22"/>
      <w:szCs w:val="26"/>
      <w:lang w:val="en-US" w:eastAsia="ja-JP"/>
    </w:rPr>
  </w:style>
  <w:style w:type="paragraph" w:customStyle="1" w:styleId="5C90A38383D4624B80A4A491DB40EC4A">
    <w:name w:val="5C90A38383D4624B80A4A491DB40EC4A"/>
  </w:style>
  <w:style w:type="paragraph" w:customStyle="1" w:styleId="45265C0AFA3A9E4CB9A55DC60BEDB239">
    <w:name w:val="45265C0AFA3A9E4CB9A55DC60BEDB239"/>
  </w:style>
  <w:style w:type="paragraph" w:customStyle="1" w:styleId="24274F47A72FAC4591411ADCB550932F">
    <w:name w:val="24274F47A72FAC4591411ADCB550932F"/>
  </w:style>
  <w:style w:type="paragraph" w:customStyle="1" w:styleId="7FB0BFE1EC6A2A41B4858350FD099C20">
    <w:name w:val="7FB0BFE1EC6A2A41B4858350FD099C20"/>
  </w:style>
  <w:style w:type="character" w:styleId="Hyperlink">
    <w:name w:val="Hyperlink"/>
    <w:basedOn w:val="DefaultParagraphFont"/>
    <w:uiPriority w:val="99"/>
    <w:rPr>
      <w:color w:val="C45911" w:themeColor="accent2" w:themeShade="BF"/>
      <w:u w:val="single"/>
    </w:rPr>
  </w:style>
  <w:style w:type="paragraph" w:customStyle="1" w:styleId="FDDFCC546EF29F4FB16DCDB9D2C5093B">
    <w:name w:val="FDDFCC546EF29F4FB16DCDB9D2C5093B"/>
    <w:rsid w:val="009017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{9F6E4993-5C80-264B-867E-776E0097582F}tf88924273.dotx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2021-05-02T17:15:00Z</dcterms:created>
  <dcterms:modified xsi:type="dcterms:W3CDTF">2021-05-02T17:16:00Z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