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59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4421"/>
        <w:gridCol w:w="754"/>
        <w:gridCol w:w="6481"/>
      </w:tblGrid>
      <w:tr w:rsidR="00460479" w14:paraId="17AA84C2" w14:textId="77777777" w:rsidTr="00E80BE1">
        <w:trPr>
          <w:trHeight w:val="1080"/>
        </w:trPr>
        <w:tc>
          <w:tcPr>
            <w:tcW w:w="4421" w:type="dxa"/>
            <w:tcMar>
              <w:left w:w="360" w:type="dxa"/>
            </w:tcMar>
            <w:vAlign w:val="bottom"/>
          </w:tcPr>
          <w:p w14:paraId="42552464" w14:textId="16B43AB9" w:rsidR="00460479" w:rsidRDefault="00460479" w:rsidP="006C73E9">
            <w:pPr>
              <w:pStyle w:val="Heading4"/>
              <w:rPr>
                <w:noProof/>
                <w:lang w:eastAsia="en-US"/>
              </w:rPr>
            </w:pPr>
          </w:p>
        </w:tc>
        <w:tc>
          <w:tcPr>
            <w:tcW w:w="754" w:type="dxa"/>
            <w:shd w:val="clear" w:color="auto" w:fill="31521B" w:themeFill="accent2" w:themeFillShade="80"/>
          </w:tcPr>
          <w:p w14:paraId="5761E12D" w14:textId="77777777" w:rsidR="00460479" w:rsidRDefault="00460479" w:rsidP="006D409C">
            <w:pPr>
              <w:tabs>
                <w:tab w:val="left" w:pos="990"/>
              </w:tabs>
            </w:pPr>
          </w:p>
        </w:tc>
        <w:tc>
          <w:tcPr>
            <w:tcW w:w="6480" w:type="dxa"/>
            <w:shd w:val="clear" w:color="auto" w:fill="31521B" w:themeFill="accent2" w:themeFillShade="80"/>
            <w:vAlign w:val="center"/>
          </w:tcPr>
          <w:p w14:paraId="610854CF" w14:textId="77777777" w:rsidR="00460479" w:rsidRDefault="00460479" w:rsidP="00670ECD">
            <w:pPr>
              <w:pStyle w:val="Heading1"/>
            </w:pPr>
          </w:p>
        </w:tc>
      </w:tr>
      <w:tr w:rsidR="006D409C" w14:paraId="0B7F8A45" w14:textId="77777777" w:rsidTr="00E80BE1">
        <w:trPr>
          <w:trHeight w:val="1080"/>
        </w:trPr>
        <w:tc>
          <w:tcPr>
            <w:tcW w:w="4421" w:type="dxa"/>
            <w:vMerge w:val="restart"/>
            <w:tcMar>
              <w:left w:w="360" w:type="dxa"/>
            </w:tcMar>
            <w:vAlign w:val="bottom"/>
          </w:tcPr>
          <w:p w14:paraId="6F665443" w14:textId="3006D0CA" w:rsidR="006D409C" w:rsidRDefault="003D2525" w:rsidP="006C73E9">
            <w:pPr>
              <w:pStyle w:val="Heading4"/>
            </w:pPr>
            <w:r w:rsidRPr="00CB68E9"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59D80273" wp14:editId="54E0C01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-1574800</wp:posOffset>
                  </wp:positionV>
                  <wp:extent cx="2505710" cy="1887220"/>
                  <wp:effectExtent l="0" t="0" r="0" b="508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710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4" w:type="dxa"/>
            <w:shd w:val="clear" w:color="auto" w:fill="31521B" w:themeFill="accent2" w:themeFillShade="80"/>
          </w:tcPr>
          <w:p w14:paraId="43BB7D3C" w14:textId="77777777" w:rsidR="006D409C" w:rsidRDefault="006D409C" w:rsidP="006D409C">
            <w:pPr>
              <w:tabs>
                <w:tab w:val="left" w:pos="990"/>
              </w:tabs>
            </w:pPr>
          </w:p>
        </w:tc>
        <w:tc>
          <w:tcPr>
            <w:tcW w:w="6480" w:type="dxa"/>
            <w:shd w:val="clear" w:color="auto" w:fill="31521B" w:themeFill="accent2" w:themeFillShade="80"/>
            <w:vAlign w:val="center"/>
          </w:tcPr>
          <w:p w14:paraId="0AC03A0C" w14:textId="77777777" w:rsidR="006D409C" w:rsidRDefault="00A842C2" w:rsidP="00670ECD">
            <w:pPr>
              <w:pStyle w:val="Heading1"/>
            </w:pPr>
            <w:sdt>
              <w:sdtPr>
                <w:id w:val="1049110328"/>
                <w:placeholder>
                  <w:docPart w:val="4D90E34DEA7F481FA923869BA5C2EE2F"/>
                </w:placeholder>
                <w:temporary/>
                <w:showingPlcHdr/>
                <w15:appearance w15:val="hidden"/>
              </w:sdtPr>
              <w:sdtEndPr/>
              <w:sdtContent>
                <w:r w:rsidR="005B13F9">
                  <w:t>SKILLS</w:t>
                </w:r>
              </w:sdtContent>
            </w:sdt>
          </w:p>
        </w:tc>
      </w:tr>
      <w:tr w:rsidR="006D409C" w14:paraId="6F728023" w14:textId="77777777" w:rsidTr="00E80BE1">
        <w:trPr>
          <w:trHeight w:val="2160"/>
        </w:trPr>
        <w:tc>
          <w:tcPr>
            <w:tcW w:w="4421" w:type="dxa"/>
            <w:vMerge/>
            <w:tcMar>
              <w:left w:w="360" w:type="dxa"/>
            </w:tcMar>
            <w:vAlign w:val="bottom"/>
          </w:tcPr>
          <w:p w14:paraId="36E83D7A" w14:textId="77777777" w:rsidR="006D409C" w:rsidRDefault="006D409C" w:rsidP="00776643">
            <w:pPr>
              <w:tabs>
                <w:tab w:val="left" w:pos="990"/>
              </w:tabs>
              <w:jc w:val="center"/>
              <w:rPr>
                <w:noProof/>
              </w:rPr>
            </w:pPr>
          </w:p>
        </w:tc>
        <w:tc>
          <w:tcPr>
            <w:tcW w:w="754" w:type="dxa"/>
            <w:tcMar>
              <w:left w:w="0" w:type="dxa"/>
              <w:right w:w="0" w:type="dxa"/>
            </w:tcMar>
          </w:tcPr>
          <w:p w14:paraId="068B44F2" w14:textId="77777777" w:rsidR="006D409C" w:rsidRDefault="006D409C" w:rsidP="00776643">
            <w:pPr>
              <w:tabs>
                <w:tab w:val="left" w:pos="990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21F785E7" wp14:editId="2FD8AA1D">
                      <wp:extent cx="227812" cy="311173"/>
                      <wp:effectExtent l="0" t="3810" r="0" b="0"/>
                      <wp:docPr id="3" name="Right Triangl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880C0D4" w14:textId="77777777" w:rsidR="006D409C" w:rsidRPr="00AF4EA4" w:rsidRDefault="006D409C" w:rsidP="006D409C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1F785E7" id="Right Triangle 3" o:spid="_x0000_s1026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&#13;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7880C0D4" w14:textId="77777777" w:rsidR="006D409C" w:rsidRPr="00AF4EA4" w:rsidRDefault="006D409C" w:rsidP="006D409C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80" w:type="dxa"/>
          </w:tcPr>
          <w:p w14:paraId="2B054C2D" w14:textId="77777777" w:rsidR="005D6F74" w:rsidRDefault="00CD77A8" w:rsidP="006C73E9">
            <w:pPr>
              <w:pStyle w:val="Heading4"/>
              <w:rPr>
                <w:noProof/>
                <w:lang w:eastAsia="en-US"/>
              </w:rPr>
            </w:pPr>
            <w:r>
              <w:rPr>
                <w:noProof/>
                <w:lang w:eastAsia="en-US"/>
              </w:rPr>
              <w:t xml:space="preserve">Communication skills </w:t>
            </w:r>
          </w:p>
          <w:p w14:paraId="4EC3BD59" w14:textId="77777777" w:rsidR="00CD77A8" w:rsidRDefault="00CD77A8" w:rsidP="00CD77A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Adaptability skills </w:t>
            </w:r>
          </w:p>
          <w:p w14:paraId="7370CBB1" w14:textId="77777777" w:rsidR="00CD77A8" w:rsidRDefault="00CD77A8" w:rsidP="00CD77A8">
            <w:pPr>
              <w:rPr>
                <w:lang w:eastAsia="en-US"/>
              </w:rPr>
            </w:pPr>
            <w:r>
              <w:rPr>
                <w:lang w:eastAsia="en-US"/>
              </w:rPr>
              <w:t>Analytic skills</w:t>
            </w:r>
          </w:p>
          <w:p w14:paraId="14A095F5" w14:textId="77777777" w:rsidR="00CD77A8" w:rsidRDefault="006C4C09" w:rsidP="00CD77A8">
            <w:pPr>
              <w:rPr>
                <w:lang w:eastAsia="en-US"/>
              </w:rPr>
            </w:pPr>
            <w:r>
              <w:rPr>
                <w:lang w:eastAsia="en-US"/>
              </w:rPr>
              <w:t>Critical thinking skills</w:t>
            </w:r>
          </w:p>
          <w:p w14:paraId="57A6C434" w14:textId="77777777" w:rsidR="006C4C09" w:rsidRDefault="006C4C09" w:rsidP="00CD77A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Soft skills </w:t>
            </w:r>
          </w:p>
          <w:p w14:paraId="7B70D6D6" w14:textId="77777777" w:rsidR="00AF091D" w:rsidRDefault="00AF091D" w:rsidP="00CD77A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Research skills and the ability to manage a project or study. • Good numeracy skills</w:t>
            </w:r>
          </w:p>
          <w:p w14:paraId="27E0A04D" w14:textId="32EECD66" w:rsidR="00AF091D" w:rsidRPr="00CD77A8" w:rsidRDefault="00AF091D" w:rsidP="00CD77A8">
            <w:pPr>
              <w:rPr>
                <w:lang w:eastAsia="en-US"/>
              </w:rPr>
            </w:pPr>
            <w:r>
              <w:rPr>
                <w:lang w:eastAsia="en-US"/>
              </w:rPr>
              <w:t>• Good basic computer literacy skills (Microsoft Office</w:t>
            </w:r>
          </w:p>
        </w:tc>
      </w:tr>
      <w:tr w:rsidR="006D409C" w14:paraId="5BA385AF" w14:textId="77777777" w:rsidTr="00E80BE1">
        <w:trPr>
          <w:trHeight w:val="1080"/>
        </w:trPr>
        <w:tc>
          <w:tcPr>
            <w:tcW w:w="4421" w:type="dxa"/>
            <w:vMerge w:val="restart"/>
            <w:tcMar>
              <w:left w:w="360" w:type="dxa"/>
              <w:right w:w="360" w:type="dxa"/>
            </w:tcMar>
            <w:vAlign w:val="bottom"/>
          </w:tcPr>
          <w:p w14:paraId="16AABA93" w14:textId="13ADE77A" w:rsidR="006D409C" w:rsidRPr="00767664" w:rsidRDefault="00767664" w:rsidP="00670ECD">
            <w:pPr>
              <w:pStyle w:val="Title"/>
              <w:rPr>
                <w:b/>
                <w:bCs/>
              </w:rPr>
            </w:pPr>
            <w:r>
              <w:rPr>
                <w:b/>
                <w:bCs/>
              </w:rPr>
              <w:t xml:space="preserve">Ndivhuwo Mphephu </w:t>
            </w:r>
          </w:p>
          <w:p w14:paraId="2EC4569F" w14:textId="77777777" w:rsidR="006D409C" w:rsidRPr="005D47DE" w:rsidRDefault="00A842C2" w:rsidP="005D47DE">
            <w:pPr>
              <w:pStyle w:val="Heading2"/>
            </w:pPr>
            <w:sdt>
              <w:sdtPr>
                <w:id w:val="-1448076370"/>
                <w:placeholder>
                  <w:docPart w:val="3FCC238BD7FA4D389D38AC889045D9BF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926EE5">
                  <w:t>Profile</w:t>
                </w:r>
              </w:sdtContent>
            </w:sdt>
          </w:p>
          <w:p w14:paraId="3D3BD499" w14:textId="58110B17" w:rsidR="005D6F74" w:rsidRPr="00670ECD" w:rsidRDefault="008B4835" w:rsidP="00670ECD">
            <w:r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>Well organized, creative</w:t>
            </w:r>
            <w:r w:rsidR="00F6235F"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>, disciplined</w:t>
            </w:r>
            <w:r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 xml:space="preserve">, and </w:t>
            </w:r>
            <w:r w:rsidR="00A16AE4"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 xml:space="preserve">a good </w:t>
            </w:r>
            <w:r w:rsidR="00240605"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 xml:space="preserve">analytic </w:t>
            </w:r>
            <w:r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 xml:space="preserve">. Experience working with </w:t>
            </w:r>
            <w:r w:rsidR="00951401"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 xml:space="preserve">a team. Has </w:t>
            </w:r>
            <w:r w:rsidR="00A16AE4">
              <w:rPr>
                <w:rFonts w:ascii="-webkit-standard" w:eastAsia="Times New Roman" w:hAnsi="-webkit-standard"/>
                <w:color w:val="000000"/>
                <w:sz w:val="18"/>
                <w:szCs w:val="18"/>
              </w:rPr>
              <w:t>good communication skills.</w:t>
            </w:r>
          </w:p>
          <w:p w14:paraId="3B57CC52" w14:textId="77777777" w:rsidR="006D409C" w:rsidRDefault="00A842C2" w:rsidP="005D47DE">
            <w:pPr>
              <w:pStyle w:val="Heading2"/>
            </w:pPr>
            <w:sdt>
              <w:sdtPr>
                <w:id w:val="-1954003311"/>
                <w:placeholder>
                  <w:docPart w:val="C73B718E7D594846947AB6F3C5338922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926EE5">
                  <w:t>CONTACT</w:t>
                </w:r>
              </w:sdtContent>
            </w:sdt>
          </w:p>
          <w:p w14:paraId="4BD2F75C" w14:textId="3EDC6792" w:rsidR="006D409C" w:rsidRDefault="00A842C2" w:rsidP="00240605">
            <w:pPr>
              <w:pStyle w:val="Heading4"/>
            </w:pPr>
            <w:sdt>
              <w:sdtPr>
                <w:id w:val="1111563247"/>
                <w:placeholder>
                  <w:docPart w:val="462ADD1905AF44FAB263B63195D08ACC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926EE5">
                  <w:t>PHONE:</w:t>
                </w:r>
              </w:sdtContent>
            </w:sdt>
          </w:p>
          <w:p w14:paraId="287E128C" w14:textId="2793E5E8" w:rsidR="00240605" w:rsidRPr="00240605" w:rsidRDefault="00240605" w:rsidP="00240605">
            <w:r>
              <w:t xml:space="preserve">0660165173 </w:t>
            </w:r>
          </w:p>
          <w:p w14:paraId="78E3EE4B" w14:textId="26C0F5D6" w:rsidR="006D409C" w:rsidRDefault="00A842C2" w:rsidP="002151D8">
            <w:pPr>
              <w:pStyle w:val="Heading4"/>
            </w:pPr>
            <w:sdt>
              <w:sdtPr>
                <w:id w:val="-347717408"/>
                <w:placeholder>
                  <w:docPart w:val="67701453EF59489791765ABF0E96735E"/>
                </w:placeholder>
                <w:temporary/>
                <w:showingPlcHdr/>
                <w15:appearance w15:val="hidden"/>
              </w:sdtPr>
              <w:sdtEndPr/>
              <w:sdtContent>
                <w:r w:rsidR="005D7E15" w:rsidRPr="00926EE5">
                  <w:t>LINKEDIN:</w:t>
                </w:r>
              </w:sdtContent>
            </w:sdt>
          </w:p>
          <w:p w14:paraId="14203D58" w14:textId="41E179FC" w:rsidR="004E01FF" w:rsidRPr="005D7E15" w:rsidRDefault="004E01FF" w:rsidP="005D7E15">
            <w:r>
              <w:t>https://www.linkedin.com/in/nicholas-mphephu-719a871ab</w:t>
            </w:r>
          </w:p>
          <w:p w14:paraId="5B39BAF1" w14:textId="77777777" w:rsidR="006D409C" w:rsidRPr="00926EE5" w:rsidRDefault="00A842C2" w:rsidP="005D7E15">
            <w:pPr>
              <w:pStyle w:val="Heading4"/>
            </w:pPr>
            <w:sdt>
              <w:sdtPr>
                <w:id w:val="-240260293"/>
                <w:placeholder>
                  <w:docPart w:val="D420454E701C4BC7A35A26A7B8DDA866"/>
                </w:placeholder>
                <w:temporary/>
                <w:showingPlcHdr/>
                <w15:appearance w15:val="hidden"/>
              </w:sdtPr>
              <w:sdtEndPr/>
              <w:sdtContent>
                <w:r w:rsidR="006D409C" w:rsidRPr="00926EE5">
                  <w:t>EMAIL</w:t>
                </w:r>
              </w:sdtContent>
            </w:sdt>
          </w:p>
          <w:p w14:paraId="56B6A192" w14:textId="77777777" w:rsidR="006D409C" w:rsidRDefault="000E602D" w:rsidP="00926EE5">
            <w:r>
              <w:t xml:space="preserve">ndicksmavenda7@gmail.com </w:t>
            </w:r>
          </w:p>
          <w:p w14:paraId="4CBCE826" w14:textId="1F4588DD" w:rsidR="00B35BDF" w:rsidRPr="00B35BDF" w:rsidRDefault="00B35BDF" w:rsidP="00926EE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PERSONAL INFORMATION </w:t>
            </w:r>
          </w:p>
          <w:p w14:paraId="0AE10A23" w14:textId="5B8E3DF7" w:rsidR="00BF6DA0" w:rsidRDefault="00B35BDF" w:rsidP="00926EE5">
            <w:r>
              <w:t>Date of birth: 2003-</w:t>
            </w:r>
            <w:r w:rsidR="00BF6DA0">
              <w:t>11</w:t>
            </w:r>
            <w:r>
              <w:t>-</w:t>
            </w:r>
            <w:r w:rsidR="00BF6DA0">
              <w:t>05</w:t>
            </w:r>
          </w:p>
          <w:p w14:paraId="048B03E6" w14:textId="5AB09B6C" w:rsidR="002552B9" w:rsidRDefault="00B35BDF" w:rsidP="00926EE5">
            <w:r>
              <w:t xml:space="preserve"> Language: English</w:t>
            </w:r>
            <w:r w:rsidR="00F47B7D">
              <w:t xml:space="preserve">, Joburg Zulu </w:t>
            </w:r>
            <w:r w:rsidR="002552B9">
              <w:t xml:space="preserve">and </w:t>
            </w:r>
            <w:r w:rsidR="00F576FB">
              <w:t>Tshivenda</w:t>
            </w:r>
          </w:p>
          <w:p w14:paraId="0DDEC80C" w14:textId="52403701" w:rsidR="00B35BDF" w:rsidRDefault="00B35BDF" w:rsidP="00926EE5">
            <w:r>
              <w:lastRenderedPageBreak/>
              <w:t xml:space="preserve"> Gender: Male</w:t>
            </w:r>
          </w:p>
          <w:p w14:paraId="3FBA6BEC" w14:textId="77777777" w:rsidR="00BF6DA0" w:rsidRDefault="00B35BDF" w:rsidP="00926EE5">
            <w:r>
              <w:t>National: South African</w:t>
            </w:r>
          </w:p>
          <w:p w14:paraId="09EF71F9" w14:textId="77777777" w:rsidR="00B35BDF" w:rsidRDefault="00B35BDF" w:rsidP="00926EE5">
            <w:r>
              <w:t xml:space="preserve"> Ethnicity: Black</w:t>
            </w:r>
          </w:p>
          <w:p w14:paraId="00D29C5C" w14:textId="166C126E" w:rsidR="00587FCE" w:rsidRPr="00587FCE" w:rsidRDefault="00587FCE" w:rsidP="00587F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ADDRESS </w:t>
            </w:r>
          </w:p>
          <w:p w14:paraId="2AC5278D" w14:textId="4581AB20" w:rsidR="00587FCE" w:rsidRDefault="00587FCE" w:rsidP="00587FCE">
            <w:r>
              <w:t xml:space="preserve">HOME: </w:t>
            </w:r>
            <w:r w:rsidR="00686062">
              <w:t>15169</w:t>
            </w:r>
            <w:r>
              <w:t xml:space="preserve"> Ex</w:t>
            </w:r>
            <w:r w:rsidR="00686062">
              <w:t xml:space="preserve">t 16 </w:t>
            </w:r>
            <w:r w:rsidR="004C5006">
              <w:t>Aries street Protea Glen Soweto 1818</w:t>
            </w:r>
          </w:p>
          <w:p w14:paraId="688B138E" w14:textId="446DED5A" w:rsidR="00587FCE" w:rsidRDefault="00587FCE" w:rsidP="00587FCE">
            <w:r>
              <w:t>CAMPUS: Krige St.</w:t>
            </w:r>
          </w:p>
          <w:p w14:paraId="50C58797" w14:textId="3A7A10EE" w:rsidR="00D56D56" w:rsidRDefault="00587FCE" w:rsidP="00926EE5">
            <w:r>
              <w:t>Park West, Bloemfontein 9301</w:t>
            </w:r>
          </w:p>
        </w:tc>
        <w:tc>
          <w:tcPr>
            <w:tcW w:w="754" w:type="dxa"/>
            <w:shd w:val="clear" w:color="auto" w:fill="31521B" w:themeFill="accent2" w:themeFillShade="80"/>
          </w:tcPr>
          <w:p w14:paraId="44EF961B" w14:textId="77777777"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480" w:type="dxa"/>
            <w:shd w:val="clear" w:color="auto" w:fill="31521B" w:themeFill="accent2" w:themeFillShade="80"/>
            <w:vAlign w:val="center"/>
          </w:tcPr>
          <w:p w14:paraId="365E5304" w14:textId="04F63F26" w:rsidR="006D409C" w:rsidRDefault="00086FB9" w:rsidP="00670ECD">
            <w:pPr>
              <w:pStyle w:val="Heading1"/>
              <w:rPr>
                <w:b/>
              </w:rPr>
            </w:pPr>
            <w:r>
              <w:t xml:space="preserve">Volunteer experience </w:t>
            </w:r>
          </w:p>
        </w:tc>
      </w:tr>
      <w:tr w:rsidR="006D409C" w14:paraId="1E5395AF" w14:textId="77777777" w:rsidTr="00E80BE1">
        <w:trPr>
          <w:trHeight w:val="5688"/>
        </w:trPr>
        <w:tc>
          <w:tcPr>
            <w:tcW w:w="4421" w:type="dxa"/>
            <w:vMerge/>
            <w:vAlign w:val="bottom"/>
          </w:tcPr>
          <w:p w14:paraId="2B4C847C" w14:textId="77777777" w:rsidR="006D409C" w:rsidRDefault="006D409C" w:rsidP="00776643">
            <w:pPr>
              <w:rPr>
                <w:noProof/>
              </w:rPr>
            </w:pPr>
          </w:p>
        </w:tc>
        <w:tc>
          <w:tcPr>
            <w:tcW w:w="754" w:type="dxa"/>
            <w:tcMar>
              <w:left w:w="0" w:type="dxa"/>
              <w:right w:w="0" w:type="dxa"/>
            </w:tcMar>
          </w:tcPr>
          <w:p w14:paraId="318350D4" w14:textId="77777777" w:rsidR="006D409C" w:rsidRDefault="00F56513" w:rsidP="00776643">
            <w:pPr>
              <w:tabs>
                <w:tab w:val="left" w:pos="990"/>
              </w:tabs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6D3A9475" wp14:editId="7B5E2D28">
                      <wp:extent cx="227812" cy="311173"/>
                      <wp:effectExtent l="0" t="3810" r="0" b="0"/>
                      <wp:docPr id="6" name="Right Triangl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290CA7" w14:textId="77777777" w:rsidR="00F56513" w:rsidRPr="00AF4EA4" w:rsidRDefault="00F56513" w:rsidP="00F56513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D3A9475" id="_x0000_s1027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" adj="-11796480,,5400" path="m2426,347348c2024,270140,402,77580,,372l346895,,2426,347348xe" fillcolor="#729928 [2404]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07290CA7" w14:textId="77777777" w:rsidR="00F56513" w:rsidRPr="00AF4EA4" w:rsidRDefault="00F56513" w:rsidP="00F56513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80" w:type="dxa"/>
            <w:tcMar>
              <w:top w:w="0" w:type="dxa"/>
              <w:right w:w="360" w:type="dxa"/>
            </w:tcMar>
          </w:tcPr>
          <w:p w14:paraId="15C0AF4F" w14:textId="535FA35C" w:rsidR="00D67739" w:rsidRPr="00670ECD" w:rsidRDefault="00E20B41" w:rsidP="008E4204">
            <w:pPr>
              <w:pStyle w:val="Heading3"/>
            </w:pPr>
            <w:r>
              <w:t>EX</w:t>
            </w:r>
            <w:r w:rsidR="00487D02">
              <w:t>TRA actor</w:t>
            </w:r>
          </w:p>
          <w:p w14:paraId="1C121875" w14:textId="4F611D5D" w:rsidR="006D409C" w:rsidRPr="004D3011" w:rsidRDefault="00487D02" w:rsidP="008E4204">
            <w:pPr>
              <w:pStyle w:val="Heading3"/>
            </w:pPr>
            <w:r>
              <w:t>15169 Aries Street Protea Glen Soweto (my home)</w:t>
            </w:r>
          </w:p>
          <w:p w14:paraId="7D41012A" w14:textId="65CA456E" w:rsidR="006D409C" w:rsidRDefault="00DB5167" w:rsidP="005D7E15">
            <w:pPr>
              <w:pStyle w:val="Heading4"/>
            </w:pPr>
            <w:r>
              <w:t>October 2020</w:t>
            </w:r>
          </w:p>
          <w:p w14:paraId="276BFAEF" w14:textId="730890AB" w:rsidR="006D409C" w:rsidRDefault="002334C3" w:rsidP="007B0726">
            <w:r>
              <w:t xml:space="preserve">I offered my parent’s home for a short </w:t>
            </w:r>
            <w:r w:rsidR="002545B1">
              <w:t>film which addresses a social issue South Africa faces, Rape</w:t>
            </w:r>
            <w:r w:rsidR="00801F0C">
              <w:t>. The film can be found in You</w:t>
            </w:r>
            <w:r w:rsidR="00D17A16">
              <w:t>Tube</w:t>
            </w:r>
            <w:r w:rsidR="006C0385">
              <w:t>,”Welcome to South Africa //</w:t>
            </w:r>
            <w:r w:rsidR="00774A09">
              <w:t xml:space="preserve">My Rode Reel 2020 “, a film produced by Brandon </w:t>
            </w:r>
            <w:r w:rsidR="007B0726">
              <w:t>Upfold</w:t>
            </w:r>
          </w:p>
          <w:p w14:paraId="2AA2DD85" w14:textId="382F4F42" w:rsidR="007B0726" w:rsidRDefault="0087511E" w:rsidP="007B072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Teachers Assistance </w:t>
            </w:r>
          </w:p>
          <w:p w14:paraId="0A005F70" w14:textId="564ADC30" w:rsidR="0087511E" w:rsidRPr="006C5DEC" w:rsidRDefault="009E44DB" w:rsidP="007B0726">
            <w:pPr>
              <w:rPr>
                <w:b/>
                <w:bCs/>
              </w:rPr>
            </w:pPr>
            <w:r>
              <w:rPr>
                <w:b/>
                <w:bCs/>
              </w:rPr>
              <w:t>Club st, Sandringham, Joburg 2192</w:t>
            </w:r>
            <w:r w:rsidR="009F0D8F">
              <w:rPr>
                <w:b/>
                <w:bCs/>
              </w:rPr>
              <w:t xml:space="preserve">,Sandringham high school </w:t>
            </w:r>
          </w:p>
          <w:p w14:paraId="74866056" w14:textId="7AC59398" w:rsidR="006D409C" w:rsidRDefault="00120766" w:rsidP="005D7E15">
            <w:pPr>
              <w:pStyle w:val="Heading4"/>
            </w:pPr>
            <w:r>
              <w:t>October 2021</w:t>
            </w:r>
          </w:p>
          <w:p w14:paraId="46A601EB" w14:textId="73B74AE7" w:rsidR="00120766" w:rsidRDefault="00120766" w:rsidP="00120766">
            <w:r>
              <w:t>Once assisted my mathematics teacher</w:t>
            </w:r>
            <w:r w:rsidR="006E289E">
              <w:t xml:space="preserve"> Mr. A Moyo</w:t>
            </w:r>
            <w:r>
              <w:t xml:space="preserve"> in helping his </w:t>
            </w:r>
            <w:r w:rsidR="00004315">
              <w:t>grade 11 class understand mathematics topics like Fi</w:t>
            </w:r>
            <w:r w:rsidR="00EE2B0E">
              <w:t>nance, Probability and etc.</w:t>
            </w:r>
          </w:p>
          <w:p w14:paraId="76BF52C4" w14:textId="129528B3" w:rsidR="002D266B" w:rsidRDefault="000A0D59" w:rsidP="00120766">
            <w:pPr>
              <w:rPr>
                <w:b/>
                <w:bCs/>
              </w:rPr>
            </w:pPr>
            <w:r>
              <w:rPr>
                <w:b/>
                <w:bCs/>
              </w:rPr>
              <w:t>ACTIV</w:t>
            </w:r>
            <w:r w:rsidR="002D266B">
              <w:rPr>
                <w:b/>
                <w:bCs/>
              </w:rPr>
              <w:t>ITIES AND INTEREST :</w:t>
            </w:r>
          </w:p>
          <w:p w14:paraId="7F4725E1" w14:textId="2281F600" w:rsidR="002D266B" w:rsidRDefault="009C6EA4" w:rsidP="00120766">
            <w:r>
              <w:t>Interest in music</w:t>
            </w:r>
            <w:r w:rsidR="00E3214B">
              <w:t>, screenwriting and acting.</w:t>
            </w:r>
          </w:p>
          <w:p w14:paraId="5941FCEF" w14:textId="523D7934" w:rsidR="001B7A4E" w:rsidRDefault="009C6EA4" w:rsidP="00120766">
            <w:r>
              <w:t xml:space="preserve">Was </w:t>
            </w:r>
            <w:r w:rsidR="00344130">
              <w:t>Part of the SER 2022 UFS singing competition</w:t>
            </w:r>
          </w:p>
          <w:p w14:paraId="7AC9AF40" w14:textId="7C0C72D3" w:rsidR="00CD4184" w:rsidRDefault="00CD4184" w:rsidP="00120766">
            <w:r>
              <w:t xml:space="preserve">Part of Starlight </w:t>
            </w:r>
            <w:r w:rsidR="00003E6C">
              <w:t xml:space="preserve">StageCrafters (UFS) -an acting workshop  </w:t>
            </w:r>
          </w:p>
          <w:p w14:paraId="7F8FA1A5" w14:textId="6C6999EF" w:rsidR="00201967" w:rsidRPr="009B42EB" w:rsidRDefault="00201967" w:rsidP="00120766">
            <w:pPr>
              <w:rPr>
                <w:b/>
                <w:bCs/>
              </w:rPr>
            </w:pPr>
            <w:r w:rsidRPr="009B42EB">
              <w:rPr>
                <w:b/>
                <w:bCs/>
              </w:rPr>
              <w:t>CURRENTLY DOING</w:t>
            </w:r>
          </w:p>
          <w:p w14:paraId="001791C5" w14:textId="1056BAD2" w:rsidR="009C2639" w:rsidRDefault="009C2639" w:rsidP="00120766">
            <w:r>
              <w:t xml:space="preserve">Executive Committee </w:t>
            </w:r>
            <w:r w:rsidR="00F61E61">
              <w:t xml:space="preserve">(Treasurer) of the VhaVenda Student Association (UFS) </w:t>
            </w:r>
            <w:r w:rsidR="009B42EB">
              <w:t>2024</w:t>
            </w:r>
          </w:p>
          <w:p w14:paraId="222B8D98" w14:textId="77777777" w:rsidR="00950C88" w:rsidRDefault="009B42EB" w:rsidP="00120766">
            <w:r>
              <w:t>Peer (P3) Mentor at the University of the Free State (UFS)</w:t>
            </w:r>
          </w:p>
          <w:p w14:paraId="3C852586" w14:textId="77777777" w:rsidR="001F15B8" w:rsidRDefault="001F15B8" w:rsidP="00120766">
            <w:r>
              <w:t>House Mentor at Tswelopele Residence (UFS)</w:t>
            </w:r>
          </w:p>
          <w:p w14:paraId="2C9F9BBE" w14:textId="72EAE52A" w:rsidR="009B42EB" w:rsidRPr="002D266B" w:rsidRDefault="008854B8" w:rsidP="00120766">
            <w:r>
              <w:lastRenderedPageBreak/>
              <w:t xml:space="preserve">Part of the Human Rights sub committee  of House Tswelopele </w:t>
            </w:r>
            <w:r w:rsidR="009B42EB">
              <w:t xml:space="preserve"> </w:t>
            </w:r>
          </w:p>
          <w:p w14:paraId="622AC850" w14:textId="3700B948" w:rsidR="006D409C" w:rsidRDefault="006D409C" w:rsidP="005D7E15"/>
        </w:tc>
      </w:tr>
      <w:tr w:rsidR="006D409C" w14:paraId="51ED9A76" w14:textId="77777777" w:rsidTr="00E80BE1">
        <w:trPr>
          <w:trHeight w:val="1080"/>
        </w:trPr>
        <w:tc>
          <w:tcPr>
            <w:tcW w:w="4421" w:type="dxa"/>
            <w:vMerge/>
            <w:vAlign w:val="bottom"/>
          </w:tcPr>
          <w:p w14:paraId="07A20E47" w14:textId="77777777" w:rsidR="006D409C" w:rsidRDefault="006D409C" w:rsidP="00776643">
            <w:pPr>
              <w:rPr>
                <w:noProof/>
              </w:rPr>
            </w:pPr>
          </w:p>
        </w:tc>
        <w:tc>
          <w:tcPr>
            <w:tcW w:w="754" w:type="dxa"/>
            <w:shd w:val="clear" w:color="auto" w:fill="31521B" w:themeFill="accent2" w:themeFillShade="80"/>
          </w:tcPr>
          <w:p w14:paraId="6F0A7A01" w14:textId="77777777" w:rsidR="006D409C" w:rsidRDefault="006D409C" w:rsidP="00776643">
            <w:pPr>
              <w:tabs>
                <w:tab w:val="left" w:pos="990"/>
              </w:tabs>
            </w:pPr>
          </w:p>
        </w:tc>
        <w:tc>
          <w:tcPr>
            <w:tcW w:w="6480" w:type="dxa"/>
            <w:shd w:val="clear" w:color="auto" w:fill="31521B" w:themeFill="accent2" w:themeFillShade="80"/>
            <w:vAlign w:val="center"/>
          </w:tcPr>
          <w:p w14:paraId="7FF76BC0" w14:textId="77777777" w:rsidR="006D409C" w:rsidRDefault="00A842C2" w:rsidP="00670ECD">
            <w:pPr>
              <w:pStyle w:val="Heading1"/>
              <w:rPr>
                <w:b/>
              </w:rPr>
            </w:pPr>
            <w:sdt>
              <w:sdtPr>
                <w:id w:val="1781764555"/>
                <w:placeholder>
                  <w:docPart w:val="F48D7E8831E746BFB8E486758A251ECF"/>
                </w:placeholder>
                <w:temporary/>
                <w:showingPlcHdr/>
                <w15:appearance w15:val="hidden"/>
              </w:sdtPr>
              <w:sdtEndPr/>
              <w:sdtContent>
                <w:r w:rsidR="005D7E15">
                  <w:t>EDUCATION</w:t>
                </w:r>
              </w:sdtContent>
            </w:sdt>
          </w:p>
        </w:tc>
      </w:tr>
      <w:tr w:rsidR="001C27EE" w14:paraId="5DDF916E" w14:textId="77777777" w:rsidTr="00E80BE1">
        <w:trPr>
          <w:trHeight w:val="1080"/>
        </w:trPr>
        <w:tc>
          <w:tcPr>
            <w:tcW w:w="4421" w:type="dxa"/>
            <w:vAlign w:val="bottom"/>
          </w:tcPr>
          <w:p w14:paraId="234B887F" w14:textId="77777777" w:rsidR="001C27EE" w:rsidRDefault="001C27EE" w:rsidP="00776643">
            <w:pPr>
              <w:rPr>
                <w:noProof/>
              </w:rPr>
            </w:pPr>
          </w:p>
        </w:tc>
        <w:tc>
          <w:tcPr>
            <w:tcW w:w="754" w:type="dxa"/>
            <w:shd w:val="clear" w:color="auto" w:fill="auto"/>
            <w:tcMar>
              <w:left w:w="0" w:type="dxa"/>
            </w:tcMar>
          </w:tcPr>
          <w:p w14:paraId="23C02BA2" w14:textId="77777777" w:rsidR="001C27EE" w:rsidRDefault="00A51286" w:rsidP="00234480">
            <w:pPr>
              <w:tabs>
                <w:tab w:val="left" w:pos="990"/>
              </w:tabs>
              <w:ind w:right="357"/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66F76405" wp14:editId="3BC503D6">
                      <wp:extent cx="227812" cy="311173"/>
                      <wp:effectExtent l="0" t="3810" r="0" b="0"/>
                      <wp:docPr id="5" name="Right Triangl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227812" cy="311173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342900 h 342900"/>
                                  <a:gd name="connsiteX1" fmla="*/ 0 w 342900"/>
                                  <a:gd name="connsiteY1" fmla="*/ 0 h 342900"/>
                                  <a:gd name="connsiteX2" fmla="*/ 342900 w 342900"/>
                                  <a:gd name="connsiteY2" fmla="*/ 342900 h 342900"/>
                                  <a:gd name="connsiteX3" fmla="*/ 0 w 342900"/>
                                  <a:gd name="connsiteY3" fmla="*/ 342900 h 342900"/>
                                  <a:gd name="connsiteX0" fmla="*/ 0 w 346648"/>
                                  <a:gd name="connsiteY0" fmla="*/ 342900 h 342900"/>
                                  <a:gd name="connsiteX1" fmla="*/ 0 w 346648"/>
                                  <a:gd name="connsiteY1" fmla="*/ 0 h 342900"/>
                                  <a:gd name="connsiteX2" fmla="*/ 346648 w 346648"/>
                                  <a:gd name="connsiteY2" fmla="*/ 108679 h 342900"/>
                                  <a:gd name="connsiteX3" fmla="*/ 0 w 346648"/>
                                  <a:gd name="connsiteY3" fmla="*/ 342900 h 342900"/>
                                  <a:gd name="connsiteX0" fmla="*/ 1207 w 347855"/>
                                  <a:gd name="connsiteY0" fmla="*/ 234221 h 234221"/>
                                  <a:gd name="connsiteX1" fmla="*/ 0 w 347855"/>
                                  <a:gd name="connsiteY1" fmla="*/ 2598 h 234221"/>
                                  <a:gd name="connsiteX2" fmla="*/ 347855 w 347855"/>
                                  <a:gd name="connsiteY2" fmla="*/ 0 h 234221"/>
                                  <a:gd name="connsiteX3" fmla="*/ 1207 w 347855"/>
                                  <a:gd name="connsiteY3" fmla="*/ 234221 h 234221"/>
                                  <a:gd name="connsiteX0" fmla="*/ 1207 w 346895"/>
                                  <a:gd name="connsiteY0" fmla="*/ 231995 h 231995"/>
                                  <a:gd name="connsiteX1" fmla="*/ 0 w 346895"/>
                                  <a:gd name="connsiteY1" fmla="*/ 372 h 231995"/>
                                  <a:gd name="connsiteX2" fmla="*/ 346895 w 346895"/>
                                  <a:gd name="connsiteY2" fmla="*/ 0 h 231995"/>
                                  <a:gd name="connsiteX3" fmla="*/ 1207 w 346895"/>
                                  <a:gd name="connsiteY3" fmla="*/ 231995 h 231995"/>
                                  <a:gd name="connsiteX0" fmla="*/ 2426 w 346895"/>
                                  <a:gd name="connsiteY0" fmla="*/ 347348 h 347348"/>
                                  <a:gd name="connsiteX1" fmla="*/ 0 w 346895"/>
                                  <a:gd name="connsiteY1" fmla="*/ 372 h 347348"/>
                                  <a:gd name="connsiteX2" fmla="*/ 346895 w 346895"/>
                                  <a:gd name="connsiteY2" fmla="*/ 0 h 347348"/>
                                  <a:gd name="connsiteX3" fmla="*/ 2426 w 346895"/>
                                  <a:gd name="connsiteY3" fmla="*/ 347348 h 3473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6895" h="347348">
                                    <a:moveTo>
                                      <a:pt x="2426" y="347348"/>
                                    </a:moveTo>
                                    <a:cubicBezTo>
                                      <a:pt x="2024" y="270140"/>
                                      <a:pt x="402" y="77580"/>
                                      <a:pt x="0" y="372"/>
                                    </a:cubicBezTo>
                                    <a:lnTo>
                                      <a:pt x="346895" y="0"/>
                                    </a:lnTo>
                                    <a:lnTo>
                                      <a:pt x="2426" y="34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CB38">
                                  <a:lumMod val="7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E94A8F" w14:textId="77777777" w:rsidR="00A51286" w:rsidRPr="00AF4EA4" w:rsidRDefault="00A51286" w:rsidP="00A51286">
                                  <w:pPr>
                                    <w:jc w:val="center"/>
                                    <w:rPr>
                                      <w:color w:val="455F51" w:themeColor="text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F76405" id="_x0000_s1028" alt="&quot;&quot;" style="width:17.95pt;height:24.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46895,34734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" adj="-11796480,,5400" path="m2426,347348c2024,270140,402,77580,,372l346895,,2426,347348xe" fillcolor="#739a28" stroked="f" strokeweight="1pt">
                      <v:stroke joinstyle="miter"/>
                      <v:formulas/>
                      <v:path arrowok="t" o:connecttype="custom" o:connectlocs="1593,311173;0,333;227812,0;1593,311173" o:connectangles="0,0,0,0" textboxrect="0,0,346895,347348"/>
                      <v:textbox>
                        <w:txbxContent>
                          <w:p w14:paraId="73E94A8F" w14:textId="77777777" w:rsidR="00A51286" w:rsidRPr="00AF4EA4" w:rsidRDefault="00A51286" w:rsidP="00A51286">
                            <w:pPr>
                              <w:jc w:val="center"/>
                              <w:rPr>
                                <w:color w:val="455F51" w:themeColor="text2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6480" w:type="dxa"/>
            <w:shd w:val="clear" w:color="auto" w:fill="auto"/>
            <w:tcMar>
              <w:top w:w="0" w:type="dxa"/>
              <w:right w:w="360" w:type="dxa"/>
            </w:tcMar>
            <w:vAlign w:val="center"/>
          </w:tcPr>
          <w:p w14:paraId="4EA7E23A" w14:textId="77777777" w:rsidR="001C27EE" w:rsidRDefault="006E289E" w:rsidP="006E289E">
            <w:pPr>
              <w:pStyle w:val="Heading3"/>
            </w:pPr>
            <w:r>
              <w:t xml:space="preserve">Sandringham </w:t>
            </w:r>
            <w:r w:rsidR="004A7701">
              <w:t xml:space="preserve">high school </w:t>
            </w:r>
          </w:p>
          <w:p w14:paraId="0DF46FE6" w14:textId="757585AC" w:rsidR="004A7701" w:rsidRDefault="004A7701" w:rsidP="004A7701">
            <w:r>
              <w:t>Finished my NSC(Matric certificate)</w:t>
            </w:r>
          </w:p>
          <w:p w14:paraId="73A25C89" w14:textId="43E0707D" w:rsidR="004922F1" w:rsidRPr="00805CB1" w:rsidRDefault="004922F1" w:rsidP="004A7701">
            <w:r>
              <w:rPr>
                <w:b/>
                <w:bCs/>
              </w:rPr>
              <w:t>Address :</w:t>
            </w:r>
            <w:r w:rsidRPr="00805CB1">
              <w:t>Club st</w:t>
            </w:r>
            <w:r w:rsidR="00E160FF" w:rsidRPr="00805CB1">
              <w:t>, Sandringham, Johannesburg, 2192</w:t>
            </w:r>
          </w:p>
          <w:p w14:paraId="14485271" w14:textId="595CDFCD" w:rsidR="00E160FF" w:rsidRDefault="00E160FF" w:rsidP="004A7701">
            <w:pPr>
              <w:rPr>
                <w:b/>
                <w:bCs/>
              </w:rPr>
            </w:pPr>
            <w:r>
              <w:rPr>
                <w:b/>
                <w:bCs/>
              </w:rPr>
              <w:t>UN</w:t>
            </w:r>
            <w:r w:rsidR="00D50098">
              <w:rPr>
                <w:b/>
                <w:bCs/>
              </w:rPr>
              <w:t>IVERSITY OF THE FREE STATE.</w:t>
            </w:r>
          </w:p>
          <w:p w14:paraId="5B02B00F" w14:textId="0B389CC5" w:rsidR="00AA6A8E" w:rsidRDefault="00AA6A8E" w:rsidP="004A7701">
            <w:pPr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983689">
              <w:rPr>
                <w:b/>
                <w:bCs/>
              </w:rPr>
              <w:t xml:space="preserve">rovince of the Free State </w:t>
            </w:r>
          </w:p>
          <w:p w14:paraId="15E2F933" w14:textId="41F44A6F" w:rsidR="00983689" w:rsidRDefault="00983689" w:rsidP="004A770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Bloemfontein </w:t>
            </w:r>
          </w:p>
          <w:p w14:paraId="700C436B" w14:textId="3B4D5D74" w:rsidR="00D50098" w:rsidRDefault="00D50098" w:rsidP="004A7701">
            <w:r>
              <w:t xml:space="preserve">Currently doing </w:t>
            </w:r>
            <w:r w:rsidR="00FD4D64">
              <w:t>3</w:t>
            </w:r>
            <w:r w:rsidR="00FD4D64" w:rsidRPr="00FD4D64">
              <w:rPr>
                <w:vertAlign w:val="superscript"/>
              </w:rPr>
              <w:t>rd</w:t>
            </w:r>
            <w:r w:rsidR="00FD4D64">
              <w:t xml:space="preserve"> (Final year) </w:t>
            </w:r>
            <w:r>
              <w:t xml:space="preserve"> Bachelor of C</w:t>
            </w:r>
            <w:r w:rsidR="00AA6A8E">
              <w:t>ommerce in Accounting.</w:t>
            </w:r>
          </w:p>
          <w:p w14:paraId="746C3161" w14:textId="1AA57223" w:rsidR="001429BC" w:rsidRDefault="00010E48" w:rsidP="004A7701">
            <w:r>
              <w:t xml:space="preserve">Was invited by Golden </w:t>
            </w:r>
            <w:r w:rsidR="00ED5643">
              <w:t>Key</w:t>
            </w:r>
            <w:r>
              <w:t xml:space="preserve"> </w:t>
            </w:r>
            <w:r w:rsidR="00ED5643">
              <w:t>Honor</w:t>
            </w:r>
            <w:r>
              <w:t xml:space="preserve"> </w:t>
            </w:r>
            <w:r w:rsidR="00ED5643">
              <w:t>Society</w:t>
            </w:r>
            <w:r w:rsidR="00745CB8">
              <w:t xml:space="preserve"> for being part of the Top 15%</w:t>
            </w:r>
            <w:r w:rsidR="00A26239">
              <w:t xml:space="preserve"> for my 1</w:t>
            </w:r>
            <w:r w:rsidR="00A26239" w:rsidRPr="00A26239">
              <w:rPr>
                <w:vertAlign w:val="superscript"/>
              </w:rPr>
              <w:t>st</w:t>
            </w:r>
            <w:r w:rsidR="00A26239">
              <w:t xml:space="preserve"> and 2</w:t>
            </w:r>
            <w:r w:rsidR="00A26239" w:rsidRPr="00A26239">
              <w:rPr>
                <w:vertAlign w:val="superscript"/>
              </w:rPr>
              <w:t>nd</w:t>
            </w:r>
            <w:r w:rsidR="00A26239">
              <w:t xml:space="preserve"> year of study</w:t>
            </w:r>
            <w:r w:rsidR="009C2639">
              <w:t>.</w:t>
            </w:r>
          </w:p>
          <w:p w14:paraId="1EFD3D00" w14:textId="77777777" w:rsidR="005C7537" w:rsidRDefault="005C7537" w:rsidP="004A7701"/>
          <w:p w14:paraId="0264D171" w14:textId="45C9A76D" w:rsidR="00284D4A" w:rsidRPr="006C32D8" w:rsidRDefault="000147BF" w:rsidP="004A7701">
            <w:pPr>
              <w:rPr>
                <w:b/>
                <w:bCs/>
              </w:rPr>
            </w:pPr>
            <w:r>
              <w:rPr>
                <w:b/>
                <w:bCs/>
              </w:rPr>
              <w:t>Reference</w:t>
            </w:r>
            <w:r w:rsidR="007308DE">
              <w:t xml:space="preserve"> </w:t>
            </w:r>
          </w:p>
          <w:p w14:paraId="2AE9F6D9" w14:textId="575A105D" w:rsidR="00612CE2" w:rsidRDefault="009E2C8A" w:rsidP="004A7701">
            <w:pPr>
              <w:rPr>
                <w:rFonts w:ascii="Apple Symbols" w:hAnsi="Apple Symbols" w:cs="Apple Symbols"/>
              </w:rPr>
            </w:pPr>
            <w:r>
              <w:rPr>
                <w:rFonts w:ascii="Apple Symbols" w:hAnsi="Apple Symbols" w:cs="Apple Symbols"/>
              </w:rPr>
              <w:t xml:space="preserve">Mr. </w:t>
            </w:r>
            <w:r w:rsidR="009E684C">
              <w:rPr>
                <w:rFonts w:ascii="Apple Symbols" w:hAnsi="Apple Symbols" w:cs="Apple Symbols"/>
              </w:rPr>
              <w:t>Khulekani Fakude</w:t>
            </w:r>
            <w:r w:rsidR="00B0587E">
              <w:rPr>
                <w:rFonts w:ascii="Apple Symbols" w:hAnsi="Apple Symbols" w:cs="Apple Symbols"/>
              </w:rPr>
              <w:t>( 2023/2024 RC First Years and Mentorshi</w:t>
            </w:r>
            <w:r w:rsidR="004816B4">
              <w:rPr>
                <w:rFonts w:ascii="Apple Symbols" w:hAnsi="Apple Symbols" w:cs="Apple Symbols"/>
              </w:rPr>
              <w:t>p)</w:t>
            </w:r>
            <w:r w:rsidR="00B0587E">
              <w:rPr>
                <w:rFonts w:ascii="Apple Symbols" w:hAnsi="Apple Symbols" w:cs="Apple Symbols"/>
              </w:rPr>
              <w:t xml:space="preserve"> </w:t>
            </w:r>
          </w:p>
          <w:p w14:paraId="55FC984F" w14:textId="1DE690A4" w:rsidR="00612CE2" w:rsidRDefault="00612CE2" w:rsidP="004A7701">
            <w:pPr>
              <w:rPr>
                <w:rFonts w:ascii="Apple Symbols" w:hAnsi="Apple Symbols" w:cs="Apple Symbols"/>
              </w:rPr>
            </w:pPr>
            <w:r w:rsidRPr="00612CE2">
              <w:rPr>
                <w:rFonts w:ascii="Apple Symbols" w:hAnsi="Apple Symbols" w:cs="Apple Symbols"/>
              </w:rPr>
              <w:t>+27 63 100 8391</w:t>
            </w:r>
          </w:p>
          <w:p w14:paraId="2232E8FE" w14:textId="29E86DAC" w:rsidR="00612CE2" w:rsidRDefault="00612CE2" w:rsidP="004A7701">
            <w:pPr>
              <w:rPr>
                <w:rFonts w:ascii="Apple Symbols" w:hAnsi="Apple Symbols" w:cs="Apple Symbols"/>
              </w:rPr>
            </w:pPr>
            <w:r>
              <w:rPr>
                <w:rFonts w:ascii="Apple Symbols" w:hAnsi="Apple Symbols" w:cs="Apple Symbols"/>
              </w:rPr>
              <w:t>Mr. Omphe</w:t>
            </w:r>
            <w:r w:rsidR="00B671CB">
              <w:rPr>
                <w:rFonts w:ascii="Apple Symbols" w:hAnsi="Apple Symbols" w:cs="Apple Symbols"/>
              </w:rPr>
              <w:t>metse Sothomela</w:t>
            </w:r>
            <w:r w:rsidR="009F3F7D">
              <w:rPr>
                <w:rFonts w:ascii="Apple Symbols" w:hAnsi="Apple Symbols" w:cs="Apple Symbols"/>
              </w:rPr>
              <w:t xml:space="preserve"> (Head M</w:t>
            </w:r>
            <w:r w:rsidR="00B0587E">
              <w:rPr>
                <w:rFonts w:ascii="Apple Symbols" w:hAnsi="Apple Symbols" w:cs="Apple Symbols"/>
              </w:rPr>
              <w:t>entor)</w:t>
            </w:r>
          </w:p>
          <w:p w14:paraId="52B96190" w14:textId="6A28AE2A" w:rsidR="00B671CB" w:rsidRDefault="009F3F7D" w:rsidP="004A7701">
            <w:pPr>
              <w:rPr>
                <w:rFonts w:ascii="Apple Symbols" w:hAnsi="Apple Symbols" w:cs="Apple Symbols"/>
              </w:rPr>
            </w:pPr>
            <w:r w:rsidRPr="009F3F7D">
              <w:rPr>
                <w:rFonts w:ascii="Apple Symbols" w:hAnsi="Apple Symbols" w:cs="Apple Symbols"/>
              </w:rPr>
              <w:t>+27 67 693 1065</w:t>
            </w:r>
          </w:p>
          <w:p w14:paraId="5C1D271A" w14:textId="6A5AD3B7" w:rsidR="00A367C5" w:rsidRDefault="00A367C5" w:rsidP="004A7701">
            <w:pPr>
              <w:rPr>
                <w:rFonts w:ascii="Apple Symbols" w:hAnsi="Apple Symbols" w:cs="Apple Symbols"/>
              </w:rPr>
            </w:pPr>
            <w:r>
              <w:rPr>
                <w:rFonts w:ascii="Apple Symbols" w:hAnsi="Apple Symbols" w:cs="Apple Symbols"/>
              </w:rPr>
              <w:t>Mr.Mphephu</w:t>
            </w:r>
            <w:r w:rsidR="004816B4">
              <w:rPr>
                <w:rFonts w:ascii="Apple Symbols" w:hAnsi="Apple Symbols" w:cs="Apple Symbols"/>
              </w:rPr>
              <w:t>( Father)</w:t>
            </w:r>
          </w:p>
          <w:p w14:paraId="4C40D866" w14:textId="138592D0" w:rsidR="00A367C5" w:rsidRDefault="00A367C5" w:rsidP="004A7701">
            <w:pPr>
              <w:rPr>
                <w:rFonts w:ascii="Apple Symbols" w:hAnsi="Apple Symbols" w:cs="Apple Symbols"/>
              </w:rPr>
            </w:pPr>
            <w:r>
              <w:rPr>
                <w:rFonts w:ascii="Apple Symbols" w:hAnsi="Apple Symbols" w:cs="Apple Symbols"/>
              </w:rPr>
              <w:t>0823997571</w:t>
            </w:r>
          </w:p>
          <w:p w14:paraId="5BE5FAE0" w14:textId="6EF0296B" w:rsidR="00556C87" w:rsidRDefault="009736AB" w:rsidP="004A7701">
            <w:pPr>
              <w:rPr>
                <w:rFonts w:ascii="Apple Symbols" w:hAnsi="Apple Symbols" w:cs="Apple Symbols"/>
              </w:rPr>
            </w:pPr>
            <w:r>
              <w:rPr>
                <w:rFonts w:ascii="Apple Symbols" w:hAnsi="Apple Symbols" w:cs="Apple Symbols"/>
              </w:rPr>
              <w:t>Mr.Mahlatsi (Residence Head)</w:t>
            </w:r>
          </w:p>
          <w:p w14:paraId="42293346" w14:textId="11E94400" w:rsidR="009736AB" w:rsidRDefault="00A842C2" w:rsidP="004A7701">
            <w:pPr>
              <w:rPr>
                <w:rFonts w:ascii="Apple Symbols" w:hAnsi="Apple Symbols" w:cs="Apple Symbols"/>
              </w:rPr>
            </w:pPr>
            <w:dir w:val="ltr">
              <w:r w:rsidR="00E80BE1" w:rsidRPr="00E80BE1">
                <w:rPr>
                  <w:rFonts w:ascii="Apple Symbols" w:hAnsi="Apple Symbols" w:cs="Apple Symbols"/>
                </w:rPr>
                <w:t>+27 73 442 0130</w:t>
              </w:r>
              <w:r w:rsidR="00E80BE1" w:rsidRPr="00E80BE1">
                <w:rPr>
                  <w:rFonts w:ascii="Apple Symbols" w:hAnsi="Apple Symbols" w:cs="Apple Symbols"/>
                </w:rPr>
                <w:t>‬</w:t>
              </w:r>
              <w:r>
                <w:t>‬</w:t>
              </w:r>
              <w:r>
                <w:t>‬</w:t>
              </w:r>
              <w:r>
                <w:t>‬</w:t>
              </w:r>
            </w:dir>
          </w:p>
          <w:p w14:paraId="46613FFE" w14:textId="77777777" w:rsidR="00E80BE1" w:rsidRDefault="00E80BE1" w:rsidP="004A7701">
            <w:pPr>
              <w:rPr>
                <w:rFonts w:ascii="Apple Symbols" w:hAnsi="Apple Symbols" w:cs="Apple Symbols"/>
              </w:rPr>
            </w:pPr>
          </w:p>
          <w:p w14:paraId="438460EE" w14:textId="77777777" w:rsidR="00284D4A" w:rsidRDefault="00284D4A" w:rsidP="004A7701">
            <w:pPr>
              <w:rPr>
                <w:rFonts w:ascii="Apple Symbols" w:hAnsi="Apple Symbols" w:cs="Apple Symbols"/>
              </w:rPr>
            </w:pPr>
          </w:p>
          <w:p w14:paraId="1FF41547" w14:textId="6B97E41E" w:rsidR="00113C1D" w:rsidRPr="000860C0" w:rsidRDefault="00113C1D" w:rsidP="004A7701">
            <w:pPr>
              <w:rPr>
                <w:rFonts w:ascii="Apple Symbols" w:hAnsi="Apple Symbols" w:cs="Apple Symbols"/>
                <w:i/>
                <w:iCs/>
              </w:rPr>
            </w:pPr>
          </w:p>
          <w:p w14:paraId="3C0D1B5D" w14:textId="52D64146" w:rsidR="00A27A8E" w:rsidRPr="004A7701" w:rsidRDefault="00A27A8E" w:rsidP="004A7701"/>
        </w:tc>
      </w:tr>
    </w:tbl>
    <w:p w14:paraId="64DB1036" w14:textId="77777777" w:rsidR="001C27EE" w:rsidRPr="009103F2" w:rsidRDefault="001C27EE" w:rsidP="00926EE5">
      <w:pPr>
        <w:jc w:val="right"/>
        <w:rPr>
          <w:color w:val="808080" w:themeColor="background1" w:themeShade="80"/>
        </w:rPr>
      </w:pPr>
    </w:p>
    <w:sectPr w:rsidR="001C27EE" w:rsidRPr="009103F2" w:rsidSect="00F56513">
      <w:headerReference w:type="default" r:id="rId12"/>
      <w:pgSz w:w="12240" w:h="15840"/>
      <w:pgMar w:top="360" w:right="360" w:bottom="360" w:left="36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568857" w14:textId="77777777" w:rsidR="000B010A" w:rsidRDefault="000B010A" w:rsidP="00C51CF5">
      <w:r>
        <w:separator/>
      </w:r>
    </w:p>
  </w:endnote>
  <w:endnote w:type="continuationSeparator" w:id="0">
    <w:p w14:paraId="2C8FFA94" w14:textId="77777777" w:rsidR="000B010A" w:rsidRDefault="000B010A" w:rsidP="00C51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panose1 w:val="020B0909000000000000"/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panose1 w:val="020B0A09000000000000"/>
    <w:charset w:val="80"/>
    <w:family w:val="modern"/>
    <w:pitch w:val="fixed"/>
    <w:sig w:usb0="E00002FF" w:usb1="2AC7EDFE" w:usb2="00000012" w:usb3="00000000" w:csb0="00020001" w:csb1="00000000"/>
  </w:font>
  <w:font w:name="-webkit-standard">
    <w:altName w:val="Cambria"/>
    <w:panose1 w:val="020B0604020202020204"/>
    <w:charset w:val="00"/>
    <w:family w:val="roman"/>
    <w:pitch w:val="default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A7AB8" w14:textId="77777777" w:rsidR="000B010A" w:rsidRDefault="000B010A" w:rsidP="00C51CF5">
      <w:r>
        <w:separator/>
      </w:r>
    </w:p>
  </w:footnote>
  <w:footnote w:type="continuationSeparator" w:id="0">
    <w:p w14:paraId="0B089D36" w14:textId="77777777" w:rsidR="000B010A" w:rsidRDefault="000B010A" w:rsidP="00C51C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846978" w14:textId="77777777" w:rsidR="00C51CF5" w:rsidRDefault="00F56513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84943FC" wp14:editId="5DC20D30">
              <wp:simplePos x="0" y="0"/>
              <wp:positionH relativeFrom="page">
                <wp:posOffset>226695</wp:posOffset>
              </wp:positionH>
              <wp:positionV relativeFrom="page">
                <wp:align>center</wp:align>
              </wp:positionV>
              <wp:extent cx="3005070" cy="9467090"/>
              <wp:effectExtent l="0" t="0" r="0" b="3175"/>
              <wp:wrapNone/>
              <wp:docPr id="4" name="Manual Input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05070" cy="9467090"/>
                      </a:xfrm>
                      <a:prstGeom prst="flowChartManualInpu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40500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shapetype w14:anchorId="6D50FAAE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Manual Input 4" o:spid="_x0000_s1026" type="#_x0000_t118" style="position:absolute;margin-left:17.85pt;margin-top:0;width:236.6pt;height:745.45pt;z-index:-251657216;visibility:visible;mso-wrap-style:square;mso-width-percent:405;mso-height-percent:941;mso-wrap-distance-left:9pt;mso-wrap-distance-top:0;mso-wrap-distance-right:9pt;mso-wrap-distance-bottom:0;mso-position-horizontal:absolute;mso-position-horizontal-relative:page;mso-position-vertical:center;mso-position-vertical-relative:page;mso-width-percent:405;mso-height-percent:94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" fillcolor="#eaf4d7 [660]" stroked="f" strokeweight="1pt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0E2C5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55300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1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270"/>
    <w:rsid w:val="00003E6C"/>
    <w:rsid w:val="0000416D"/>
    <w:rsid w:val="00004315"/>
    <w:rsid w:val="00010E48"/>
    <w:rsid w:val="000147BF"/>
    <w:rsid w:val="000521EF"/>
    <w:rsid w:val="000860C0"/>
    <w:rsid w:val="00086FB9"/>
    <w:rsid w:val="000A0D59"/>
    <w:rsid w:val="000A545F"/>
    <w:rsid w:val="000B010A"/>
    <w:rsid w:val="000D338C"/>
    <w:rsid w:val="000E602D"/>
    <w:rsid w:val="000F3BEA"/>
    <w:rsid w:val="001001C3"/>
    <w:rsid w:val="0010314C"/>
    <w:rsid w:val="00113C1D"/>
    <w:rsid w:val="00120766"/>
    <w:rsid w:val="001429BC"/>
    <w:rsid w:val="0015303E"/>
    <w:rsid w:val="00153B84"/>
    <w:rsid w:val="0016157A"/>
    <w:rsid w:val="00196AAB"/>
    <w:rsid w:val="001A4D1A"/>
    <w:rsid w:val="001B0B3D"/>
    <w:rsid w:val="001B7A4E"/>
    <w:rsid w:val="001C27EE"/>
    <w:rsid w:val="001F15B8"/>
    <w:rsid w:val="00201967"/>
    <w:rsid w:val="00205A83"/>
    <w:rsid w:val="002151D8"/>
    <w:rsid w:val="002334C3"/>
    <w:rsid w:val="00234480"/>
    <w:rsid w:val="00240605"/>
    <w:rsid w:val="002545B1"/>
    <w:rsid w:val="002552B9"/>
    <w:rsid w:val="00265C73"/>
    <w:rsid w:val="00284D4A"/>
    <w:rsid w:val="002D266B"/>
    <w:rsid w:val="00311C2D"/>
    <w:rsid w:val="00313703"/>
    <w:rsid w:val="00344130"/>
    <w:rsid w:val="003B0DB8"/>
    <w:rsid w:val="003D2525"/>
    <w:rsid w:val="003D4FC5"/>
    <w:rsid w:val="00431999"/>
    <w:rsid w:val="00435508"/>
    <w:rsid w:val="00443E2D"/>
    <w:rsid w:val="00456FB8"/>
    <w:rsid w:val="00460479"/>
    <w:rsid w:val="00464A8C"/>
    <w:rsid w:val="004816B4"/>
    <w:rsid w:val="00487D02"/>
    <w:rsid w:val="004922F1"/>
    <w:rsid w:val="004A7701"/>
    <w:rsid w:val="004C5006"/>
    <w:rsid w:val="004E01FF"/>
    <w:rsid w:val="00502722"/>
    <w:rsid w:val="005366D2"/>
    <w:rsid w:val="0054667F"/>
    <w:rsid w:val="00556C87"/>
    <w:rsid w:val="00572086"/>
    <w:rsid w:val="00587FCE"/>
    <w:rsid w:val="00597871"/>
    <w:rsid w:val="005B13F9"/>
    <w:rsid w:val="005B4E0C"/>
    <w:rsid w:val="005C7537"/>
    <w:rsid w:val="005D47DE"/>
    <w:rsid w:val="005D6F74"/>
    <w:rsid w:val="005D7E15"/>
    <w:rsid w:val="005F364E"/>
    <w:rsid w:val="00612CE2"/>
    <w:rsid w:val="0062123A"/>
    <w:rsid w:val="00632272"/>
    <w:rsid w:val="00635EF0"/>
    <w:rsid w:val="00646E75"/>
    <w:rsid w:val="00663587"/>
    <w:rsid w:val="00670ECD"/>
    <w:rsid w:val="00686062"/>
    <w:rsid w:val="006B4A74"/>
    <w:rsid w:val="006C0385"/>
    <w:rsid w:val="006C32D8"/>
    <w:rsid w:val="006C4C09"/>
    <w:rsid w:val="006C4EE7"/>
    <w:rsid w:val="006C5DEC"/>
    <w:rsid w:val="006C73E9"/>
    <w:rsid w:val="006D409C"/>
    <w:rsid w:val="006E289E"/>
    <w:rsid w:val="007308DE"/>
    <w:rsid w:val="00745CB8"/>
    <w:rsid w:val="00764597"/>
    <w:rsid w:val="00767664"/>
    <w:rsid w:val="00774A09"/>
    <w:rsid w:val="00776643"/>
    <w:rsid w:val="00786908"/>
    <w:rsid w:val="00797579"/>
    <w:rsid w:val="007B0726"/>
    <w:rsid w:val="007B2D8E"/>
    <w:rsid w:val="007D0F5B"/>
    <w:rsid w:val="007D2207"/>
    <w:rsid w:val="007E105A"/>
    <w:rsid w:val="00801F0C"/>
    <w:rsid w:val="00805CB1"/>
    <w:rsid w:val="00813377"/>
    <w:rsid w:val="008173A0"/>
    <w:rsid w:val="00870CB7"/>
    <w:rsid w:val="0087511E"/>
    <w:rsid w:val="00882E29"/>
    <w:rsid w:val="008854B8"/>
    <w:rsid w:val="008924A1"/>
    <w:rsid w:val="008B3F0F"/>
    <w:rsid w:val="008B4835"/>
    <w:rsid w:val="008E4204"/>
    <w:rsid w:val="008F290E"/>
    <w:rsid w:val="00926EE5"/>
    <w:rsid w:val="00942045"/>
    <w:rsid w:val="00950C88"/>
    <w:rsid w:val="00951401"/>
    <w:rsid w:val="009567C5"/>
    <w:rsid w:val="00964B9F"/>
    <w:rsid w:val="00967193"/>
    <w:rsid w:val="009736AB"/>
    <w:rsid w:val="00983689"/>
    <w:rsid w:val="009B42EB"/>
    <w:rsid w:val="009C2639"/>
    <w:rsid w:val="009C2BB6"/>
    <w:rsid w:val="009C6EA4"/>
    <w:rsid w:val="009E2C8A"/>
    <w:rsid w:val="009E44DB"/>
    <w:rsid w:val="009E684C"/>
    <w:rsid w:val="009F0D8F"/>
    <w:rsid w:val="009F215D"/>
    <w:rsid w:val="009F3F7D"/>
    <w:rsid w:val="00A16AE4"/>
    <w:rsid w:val="00A26239"/>
    <w:rsid w:val="00A27A8E"/>
    <w:rsid w:val="00A367C5"/>
    <w:rsid w:val="00A51286"/>
    <w:rsid w:val="00A73BCA"/>
    <w:rsid w:val="00A7411F"/>
    <w:rsid w:val="00A75FCE"/>
    <w:rsid w:val="00A842C2"/>
    <w:rsid w:val="00AA6A8E"/>
    <w:rsid w:val="00AC5509"/>
    <w:rsid w:val="00AD08D8"/>
    <w:rsid w:val="00AF091D"/>
    <w:rsid w:val="00AF4EA4"/>
    <w:rsid w:val="00AF61CB"/>
    <w:rsid w:val="00AF7561"/>
    <w:rsid w:val="00B0587E"/>
    <w:rsid w:val="00B0669D"/>
    <w:rsid w:val="00B16D3A"/>
    <w:rsid w:val="00B35BDF"/>
    <w:rsid w:val="00B671CB"/>
    <w:rsid w:val="00B80F14"/>
    <w:rsid w:val="00B90CEF"/>
    <w:rsid w:val="00B93667"/>
    <w:rsid w:val="00B95D4D"/>
    <w:rsid w:val="00BD5BAD"/>
    <w:rsid w:val="00BF6DA0"/>
    <w:rsid w:val="00C51CF5"/>
    <w:rsid w:val="00C653F4"/>
    <w:rsid w:val="00C76C72"/>
    <w:rsid w:val="00C93D20"/>
    <w:rsid w:val="00CA1B30"/>
    <w:rsid w:val="00CA407F"/>
    <w:rsid w:val="00CB68E9"/>
    <w:rsid w:val="00CD3F63"/>
    <w:rsid w:val="00CD4184"/>
    <w:rsid w:val="00CD77A8"/>
    <w:rsid w:val="00D00A30"/>
    <w:rsid w:val="00D17A16"/>
    <w:rsid w:val="00D50098"/>
    <w:rsid w:val="00D56D56"/>
    <w:rsid w:val="00D67739"/>
    <w:rsid w:val="00D8438A"/>
    <w:rsid w:val="00DB5167"/>
    <w:rsid w:val="00DC71AE"/>
    <w:rsid w:val="00E160FF"/>
    <w:rsid w:val="00E20B41"/>
    <w:rsid w:val="00E3214B"/>
    <w:rsid w:val="00E55D74"/>
    <w:rsid w:val="00E774C3"/>
    <w:rsid w:val="00E80BE1"/>
    <w:rsid w:val="00E8541C"/>
    <w:rsid w:val="00ED13EA"/>
    <w:rsid w:val="00ED5643"/>
    <w:rsid w:val="00EE2B0E"/>
    <w:rsid w:val="00F049DE"/>
    <w:rsid w:val="00F45270"/>
    <w:rsid w:val="00F47B7D"/>
    <w:rsid w:val="00F56513"/>
    <w:rsid w:val="00F576FB"/>
    <w:rsid w:val="00F61E61"/>
    <w:rsid w:val="00F6235F"/>
    <w:rsid w:val="00F96D55"/>
    <w:rsid w:val="00FC5CD1"/>
    <w:rsid w:val="00FD27BC"/>
    <w:rsid w:val="00FD4D64"/>
    <w:rsid w:val="00FE45A4"/>
    <w:rsid w:val="00FF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84C7F2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73A0"/>
  </w:style>
  <w:style w:type="paragraph" w:styleId="Heading1">
    <w:name w:val="heading 1"/>
    <w:basedOn w:val="Normal"/>
    <w:next w:val="Normal"/>
    <w:link w:val="Heading1Char"/>
    <w:uiPriority w:val="9"/>
    <w:qFormat/>
    <w:rsid w:val="00670ECD"/>
    <w:pPr>
      <w:keepNext/>
      <w:keepLines/>
      <w:spacing w:after="0"/>
      <w:outlineLvl w:val="0"/>
    </w:pPr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653F4"/>
    <w:pPr>
      <w:keepNext/>
      <w:keepLines/>
      <w:pBdr>
        <w:bottom w:val="single" w:sz="8" w:space="1" w:color="99CB38" w:themeColor="accent1"/>
      </w:pBdr>
      <w:spacing w:before="200" w:after="240" w:line="276" w:lineRule="auto"/>
      <w:outlineLvl w:val="1"/>
    </w:pPr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E4204"/>
    <w:pPr>
      <w:keepNext/>
      <w:keepLines/>
      <w:spacing w:before="120" w:after="0"/>
      <w:contextualSpacing/>
      <w:outlineLvl w:val="2"/>
    </w:pPr>
    <w:rPr>
      <w:rFonts w:eastAsiaTheme="majorEastAsia" w:cstheme="majorBidi"/>
      <w:b/>
      <w:bCs/>
      <w:caps/>
    </w:rPr>
  </w:style>
  <w:style w:type="paragraph" w:styleId="Heading4">
    <w:name w:val="heading 4"/>
    <w:basedOn w:val="Normal"/>
    <w:next w:val="Normal"/>
    <w:link w:val="Heading4Char"/>
    <w:uiPriority w:val="9"/>
    <w:qFormat/>
    <w:rsid w:val="005D7E15"/>
    <w:pPr>
      <w:keepNext/>
      <w:keepLines/>
      <w:spacing w:after="0"/>
      <w:outlineLvl w:val="3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653F4"/>
    <w:rPr>
      <w:rFonts w:asciiTheme="majorHAnsi" w:eastAsiaTheme="majorEastAsia" w:hAnsiTheme="majorHAnsi" w:cstheme="majorBidi"/>
      <w:b/>
      <w:bCs/>
      <w:caps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70ECD"/>
    <w:pPr>
      <w:spacing w:after="1080"/>
      <w:contextualSpacing/>
      <w:jc w:val="center"/>
    </w:pPr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70ECD"/>
    <w:rPr>
      <w:rFonts w:asciiTheme="majorHAnsi" w:eastAsiaTheme="majorEastAsia" w:hAnsiTheme="majorHAnsi" w:cstheme="majorBidi"/>
      <w:caps/>
      <w:spacing w:val="5"/>
      <w:kern w:val="28"/>
      <w:sz w:val="72"/>
      <w:szCs w:val="52"/>
    </w:rPr>
  </w:style>
  <w:style w:type="character" w:styleId="Emphasis">
    <w:name w:val="Emphasis"/>
    <w:basedOn w:val="DefaultParagraphFont"/>
    <w:uiPriority w:val="11"/>
    <w:semiHidden/>
    <w:qFormat/>
    <w:rsid w:val="00B90CEF"/>
    <w:rPr>
      <w:i/>
      <w:iCs/>
    </w:rPr>
  </w:style>
  <w:style w:type="paragraph" w:styleId="ListParagraph">
    <w:name w:val="List Paragraph"/>
    <w:basedOn w:val="Normal"/>
    <w:uiPriority w:val="34"/>
    <w:semiHidden/>
    <w:qFormat/>
    <w:rsid w:val="003B0DB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8173A0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73A0"/>
  </w:style>
  <w:style w:type="paragraph" w:styleId="Footer">
    <w:name w:val="footer"/>
    <w:basedOn w:val="Normal"/>
    <w:link w:val="FooterChar"/>
    <w:uiPriority w:val="99"/>
    <w:semiHidden/>
    <w:rsid w:val="00C51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086"/>
    <w:rPr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8E4204"/>
    <w:rPr>
      <w:rFonts w:eastAsiaTheme="majorEastAsia" w:cstheme="majorBidi"/>
      <w:b/>
      <w:bCs/>
      <w:caps/>
    </w:rPr>
  </w:style>
  <w:style w:type="paragraph" w:styleId="Date">
    <w:name w:val="Date"/>
    <w:basedOn w:val="Normal"/>
    <w:next w:val="Normal"/>
    <w:link w:val="DateChar"/>
    <w:uiPriority w:val="99"/>
    <w:semiHidden/>
    <w:rsid w:val="00C51CF5"/>
    <w:rPr>
      <w:sz w:val="18"/>
    </w:rPr>
  </w:style>
  <w:style w:type="character" w:customStyle="1" w:styleId="DateChar">
    <w:name w:val="Date Char"/>
    <w:basedOn w:val="DefaultParagraphFont"/>
    <w:link w:val="Date"/>
    <w:uiPriority w:val="99"/>
    <w:semiHidden/>
    <w:rsid w:val="005D7E15"/>
    <w:rPr>
      <w:sz w:val="18"/>
    </w:rPr>
  </w:style>
  <w:style w:type="character" w:styleId="Hyperlink">
    <w:name w:val="Hyperlink"/>
    <w:basedOn w:val="DefaultParagraphFont"/>
    <w:uiPriority w:val="99"/>
    <w:semiHidden/>
    <w:rsid w:val="00AC5509"/>
    <w:rPr>
      <w:color w:val="31521B" w:themeColor="accent2" w:themeShade="80"/>
      <w:u w:val="single"/>
    </w:rPr>
  </w:style>
  <w:style w:type="character" w:styleId="PlaceholderText">
    <w:name w:val="Placeholder Text"/>
    <w:basedOn w:val="DefaultParagraphFont"/>
    <w:uiPriority w:val="99"/>
    <w:semiHidden/>
    <w:rsid w:val="00C51CF5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443E2D"/>
    <w:pPr>
      <w:spacing w:after="360"/>
      <w:jc w:val="center"/>
    </w:pPr>
    <w:rPr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D7E15"/>
    <w:rPr>
      <w:spacing w:val="19"/>
      <w:w w:val="86"/>
      <w:sz w:val="32"/>
      <w:szCs w:val="28"/>
      <w:fitText w:val="2160" w:id="1744560130"/>
    </w:rPr>
  </w:style>
  <w:style w:type="character" w:customStyle="1" w:styleId="Heading1Char">
    <w:name w:val="Heading 1 Char"/>
    <w:basedOn w:val="DefaultParagraphFont"/>
    <w:link w:val="Heading1"/>
    <w:uiPriority w:val="9"/>
    <w:rsid w:val="00670ECD"/>
    <w:rPr>
      <w:rFonts w:asciiTheme="majorHAnsi" w:eastAsiaTheme="majorEastAsia" w:hAnsiTheme="majorHAnsi" w:cstheme="majorBidi"/>
      <w:caps/>
      <w:color w:val="FFFFFF" w:themeColor="background1"/>
      <w:sz w:val="48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rsid w:val="005D47DE"/>
    <w:rPr>
      <w:color w:val="808080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rsid w:val="005D7E15"/>
    <w:rPr>
      <w:rFonts w:eastAsiaTheme="majorEastAsia" w:cstheme="majorBidi"/>
      <w:iCs/>
    </w:rPr>
  </w:style>
  <w:style w:type="paragraph" w:styleId="NoSpacing">
    <w:name w:val="No Spacing"/>
    <w:uiPriority w:val="1"/>
    <w:semiHidden/>
    <w:rsid w:val="005D6F74"/>
    <w:pPr>
      <w:ind w:righ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5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iNTS\Downloads\tf000349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D90E34DEA7F481FA923869BA5C2EE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45A76-0AC7-4986-B262-60DEED4FFCB4}"/>
      </w:docPartPr>
      <w:docPartBody>
        <w:p w:rsidR="00EF4749" w:rsidRDefault="00606F21">
          <w:pPr>
            <w:pStyle w:val="4D90E34DEA7F481FA923869BA5C2EE2F"/>
          </w:pPr>
          <w:r>
            <w:t>SKILLS</w:t>
          </w:r>
        </w:p>
      </w:docPartBody>
    </w:docPart>
    <w:docPart>
      <w:docPartPr>
        <w:name w:val="3FCC238BD7FA4D389D38AC889045D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7203-B32A-4F0F-9197-12EF3E867089}"/>
      </w:docPartPr>
      <w:docPartBody>
        <w:p w:rsidR="00EF4749" w:rsidRDefault="00606F21">
          <w:pPr>
            <w:pStyle w:val="3FCC238BD7FA4D389D38AC889045D9BF"/>
          </w:pPr>
          <w:r w:rsidRPr="00926EE5">
            <w:t>Profile</w:t>
          </w:r>
        </w:p>
      </w:docPartBody>
    </w:docPart>
    <w:docPart>
      <w:docPartPr>
        <w:name w:val="C73B718E7D594846947AB6F3C5338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02BC8-D835-4203-B0C1-5B7DC10B523B}"/>
      </w:docPartPr>
      <w:docPartBody>
        <w:p w:rsidR="00EF4749" w:rsidRDefault="00606F21">
          <w:pPr>
            <w:pStyle w:val="C73B718E7D594846947AB6F3C5338922"/>
          </w:pPr>
          <w:r w:rsidRPr="00926EE5">
            <w:t>CONTACT</w:t>
          </w:r>
        </w:p>
      </w:docPartBody>
    </w:docPart>
    <w:docPart>
      <w:docPartPr>
        <w:name w:val="462ADD1905AF44FAB263B63195D08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21983-00F1-40AF-992B-2235EBA1E896}"/>
      </w:docPartPr>
      <w:docPartBody>
        <w:p w:rsidR="00EF4749" w:rsidRDefault="00606F21">
          <w:pPr>
            <w:pStyle w:val="462ADD1905AF44FAB263B63195D08ACC"/>
          </w:pPr>
          <w:r w:rsidRPr="00926EE5">
            <w:t>PHONE:</w:t>
          </w:r>
        </w:p>
      </w:docPartBody>
    </w:docPart>
    <w:docPart>
      <w:docPartPr>
        <w:name w:val="67701453EF59489791765ABF0E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DF470-BF00-45DD-894C-A2203990DD88}"/>
      </w:docPartPr>
      <w:docPartBody>
        <w:p w:rsidR="00EF4749" w:rsidRDefault="00606F21">
          <w:pPr>
            <w:pStyle w:val="67701453EF59489791765ABF0E96735E"/>
          </w:pPr>
          <w:r w:rsidRPr="00926EE5">
            <w:t>LINKEDIN:</w:t>
          </w:r>
        </w:p>
      </w:docPartBody>
    </w:docPart>
    <w:docPart>
      <w:docPartPr>
        <w:name w:val="D420454E701C4BC7A35A26A7B8DDA8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DFD7C-A94C-42D2-AD95-092649E621E6}"/>
      </w:docPartPr>
      <w:docPartBody>
        <w:p w:rsidR="00EF4749" w:rsidRDefault="00606F21">
          <w:pPr>
            <w:pStyle w:val="D420454E701C4BC7A35A26A7B8DDA866"/>
          </w:pPr>
          <w:r w:rsidRPr="00926EE5">
            <w:t>EMAIL</w:t>
          </w:r>
        </w:p>
      </w:docPartBody>
    </w:docPart>
    <w:docPart>
      <w:docPartPr>
        <w:name w:val="F48D7E8831E746BFB8E486758A251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8DBB7-4D67-4F40-901C-F8E5EA4F70F5}"/>
      </w:docPartPr>
      <w:docPartBody>
        <w:p w:rsidR="00EF4749" w:rsidRDefault="00606F21">
          <w:pPr>
            <w:pStyle w:val="F48D7E8831E746BFB8E486758A251ECF"/>
          </w:pPr>
          <w:r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panose1 w:val="020B0909000000000000"/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panose1 w:val="020B0A09000000000000"/>
    <w:charset w:val="80"/>
    <w:family w:val="modern"/>
    <w:pitch w:val="fixed"/>
    <w:sig w:usb0="E00002FF" w:usb1="2AC7EDFE" w:usb2="00000012" w:usb3="00000000" w:csb0="00020001" w:csb1="00000000"/>
  </w:font>
  <w:font w:name="-webkit-standard">
    <w:altName w:val="Cambria"/>
    <w:panose1 w:val="020B0604020202020204"/>
    <w:charset w:val="00"/>
    <w:family w:val="roman"/>
    <w:pitch w:val="default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F21"/>
    <w:rsid w:val="0016157A"/>
    <w:rsid w:val="00206009"/>
    <w:rsid w:val="0039661F"/>
    <w:rsid w:val="00606F21"/>
    <w:rsid w:val="007F5593"/>
    <w:rsid w:val="00967193"/>
    <w:rsid w:val="00EF4749"/>
    <w:rsid w:val="00F2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after="0" w:line="240" w:lineRule="auto"/>
      <w:outlineLvl w:val="3"/>
    </w:pPr>
    <w:rPr>
      <w:rFonts w:eastAsiaTheme="majorEastAsia" w:cstheme="majorBidi"/>
      <w:iCs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90E34DEA7F481FA923869BA5C2EE2F">
    <w:name w:val="4D90E34DEA7F481FA923869BA5C2EE2F"/>
  </w:style>
  <w:style w:type="paragraph" w:customStyle="1" w:styleId="3FCC238BD7FA4D389D38AC889045D9BF">
    <w:name w:val="3FCC238BD7FA4D389D38AC889045D9BF"/>
  </w:style>
  <w:style w:type="paragraph" w:customStyle="1" w:styleId="C73B718E7D594846947AB6F3C5338922">
    <w:name w:val="C73B718E7D594846947AB6F3C5338922"/>
  </w:style>
  <w:style w:type="paragraph" w:customStyle="1" w:styleId="462ADD1905AF44FAB263B63195D08ACC">
    <w:name w:val="462ADD1905AF44FAB263B63195D08ACC"/>
  </w:style>
  <w:style w:type="paragraph" w:customStyle="1" w:styleId="67701453EF59489791765ABF0E96735E">
    <w:name w:val="67701453EF59489791765ABF0E96735E"/>
  </w:style>
  <w:style w:type="paragraph" w:customStyle="1" w:styleId="D420454E701C4BC7A35A26A7B8DDA866">
    <w:name w:val="D420454E701C4BC7A35A26A7B8DDA866"/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lang w:eastAsia="ja-JP"/>
    </w:rPr>
  </w:style>
  <w:style w:type="paragraph" w:customStyle="1" w:styleId="F48D7E8831E746BFB8E486758A251ECF">
    <w:name w:val="F48D7E8831E746BFB8E486758A251EC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53921A-41C9-4691-824C-DD83C074244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71af3243-3dd4-4a8d-8c0d-dd76da1f02a5"/>
    <ds:schemaRef ds:uri="16c05727-aa75-4e4a-9b5f-8a80a1165891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B346102A-D9EF-4BF9-937A-3D9EDA0EECE6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71af3243-3dd4-4a8d-8c0d-dd76da1f02a5"/>
    <ds:schemaRef ds:uri="http://schemas.microsoft.com/office/infopath/2007/PartnerControls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787011C6-7491-4FF6-A76A-A6ABDDAC5B19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BD8FC6B7-FC49-41B2-A87B-1C8650C62B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tf00034950_win32.dotx</Template>
  <TotalTime>0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2024-09-10T11:10:00Z</dcterms:created>
  <dcterms:modified xsi:type="dcterms:W3CDTF">2024-09-10T11:10:00Z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